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B97" w:rsidRPr="00935657" w:rsidRDefault="00232B97" w:rsidP="00C978CE">
      <w:pPr>
        <w:pStyle w:val="af7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35657">
        <w:rPr>
          <w:rFonts w:ascii="Times New Roman" w:hAnsi="Times New Roman"/>
          <w:b/>
          <w:sz w:val="28"/>
          <w:szCs w:val="28"/>
        </w:rPr>
        <w:t>ЗАПИСЬ ПАЦИЕНТА</w:t>
      </w:r>
    </w:p>
    <w:p w:rsidR="00ED662C" w:rsidRPr="00935657" w:rsidRDefault="00F14E42" w:rsidP="00ED662C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953770</wp:posOffset>
                </wp:positionV>
                <wp:extent cx="0" cy="158750"/>
                <wp:effectExtent l="57150" t="20955" r="57150" b="10795"/>
                <wp:wrapNone/>
                <wp:docPr id="5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0" cy="1587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D984" id="shape_0" o:spid="_x0000_s1026" style="position:absolute;margin-left:102.3pt;margin-top:75.1pt;width:0;height:12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" path="m,nfl21600,21600e" filled="f">
                <v:stroke endarrow="block"/>
                <v:path o:connecttype="custom" o:connectlocs="1,79375;1,158750;0,79375;1,0" o:connectangles="0,90,180,270" textboxrect="0,0,0,21600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" name="shapetype_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C0AF" id="shapetype_32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 w:rsidR="00ED662C" w:rsidRPr="00935657">
        <w:rPr>
          <w:rFonts w:ascii="Times New Roman" w:hAnsi="Times New Roman"/>
          <w:sz w:val="28"/>
          <w:szCs w:val="28"/>
        </w:rPr>
        <w:t xml:space="preserve">Нажимаем на рабочем столе </w:t>
      </w:r>
      <w:proofErr w:type="spellStart"/>
      <w:r w:rsidR="00ED662C" w:rsidRPr="00935657">
        <w:rPr>
          <w:rFonts w:ascii="Times New Roman" w:hAnsi="Times New Roman"/>
          <w:sz w:val="28"/>
          <w:szCs w:val="28"/>
        </w:rPr>
        <w:t>Mozilla</w:t>
      </w:r>
      <w:proofErr w:type="spellEnd"/>
      <w:r w:rsidR="00ED662C" w:rsidRPr="009356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662C" w:rsidRPr="00935657">
        <w:rPr>
          <w:rFonts w:ascii="Times New Roman" w:hAnsi="Times New Roman"/>
          <w:sz w:val="28"/>
          <w:szCs w:val="28"/>
        </w:rPr>
        <w:t>Firefox</w:t>
      </w:r>
      <w:proofErr w:type="spellEnd"/>
      <w:r w:rsidR="00ED662C" w:rsidRPr="00935657">
        <w:rPr>
          <w:rFonts w:ascii="Times New Roman" w:hAnsi="Times New Roman"/>
          <w:sz w:val="28"/>
          <w:szCs w:val="28"/>
        </w:rPr>
        <w:t xml:space="preserve"> (МИС)</w:t>
      </w:r>
      <w:r w:rsidR="00ED662C" w:rsidRPr="00935657">
        <w:rPr>
          <w:rFonts w:ascii="Times New Roman" w:hAnsi="Times New Roman"/>
          <w:noProof/>
          <w:sz w:val="28"/>
          <w:szCs w:val="28"/>
        </w:rPr>
        <w:t xml:space="preserve"> </w:t>
      </w:r>
      <w:r w:rsidRPr="0093565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200" cy="190500"/>
            <wp:effectExtent l="0" t="0" r="0" b="0"/>
            <wp:docPr id="1" name="Рисунок 2" descr="02470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24704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62C" w:rsidRPr="00935657">
        <w:rPr>
          <w:rFonts w:ascii="Times New Roman" w:hAnsi="Times New Roman"/>
          <w:sz w:val="28"/>
          <w:szCs w:val="28"/>
        </w:rPr>
        <w:t xml:space="preserve">, в открывшемся окне авторизации необходимо ввести персональный логин (ваша Фамилия с инициалами на </w:t>
      </w:r>
      <w:proofErr w:type="spellStart"/>
      <w:r w:rsidR="00ED662C" w:rsidRPr="00935657">
        <w:rPr>
          <w:rFonts w:ascii="Times New Roman" w:hAnsi="Times New Roman"/>
          <w:sz w:val="28"/>
          <w:szCs w:val="28"/>
        </w:rPr>
        <w:t>ан.языке</w:t>
      </w:r>
      <w:proofErr w:type="spellEnd"/>
      <w:r w:rsidR="00ED662C" w:rsidRPr="00935657">
        <w:rPr>
          <w:rFonts w:ascii="Times New Roman" w:hAnsi="Times New Roman"/>
          <w:sz w:val="28"/>
          <w:szCs w:val="28"/>
        </w:rPr>
        <w:t>) и пароль (где за</w:t>
      </w:r>
      <w:r w:rsidR="005962A4">
        <w:rPr>
          <w:rFonts w:ascii="Times New Roman" w:hAnsi="Times New Roman"/>
          <w:sz w:val="28"/>
          <w:szCs w:val="28"/>
        </w:rPr>
        <w:t xml:space="preserve">главные буквы пишем заглавными, для этого </w:t>
      </w:r>
      <w:r w:rsidR="00ED662C" w:rsidRPr="00935657">
        <w:rPr>
          <w:rFonts w:ascii="Times New Roman" w:hAnsi="Times New Roman"/>
          <w:sz w:val="28"/>
          <w:szCs w:val="28"/>
        </w:rPr>
        <w:t xml:space="preserve">зажимаем   </w:t>
      </w:r>
      <w:r w:rsidR="00ED662C" w:rsidRPr="00935657">
        <w:rPr>
          <w:rFonts w:ascii="Times New Roman" w:hAnsi="Times New Roman"/>
          <w:sz w:val="28"/>
          <w:szCs w:val="28"/>
          <w:lang w:val="en-US"/>
        </w:rPr>
        <w:t>Shift</w:t>
      </w:r>
      <w:r w:rsidR="00ED662C" w:rsidRPr="00935657">
        <w:rPr>
          <w:rFonts w:ascii="Times New Roman" w:hAnsi="Times New Roman"/>
          <w:sz w:val="28"/>
          <w:szCs w:val="28"/>
        </w:rPr>
        <w:t xml:space="preserve"> + нужный букву из пароля) - «Вход» -  нажимаем «Выбор».</w:t>
      </w:r>
    </w:p>
    <w:p w:rsidR="00616D37" w:rsidRPr="00935657" w:rsidRDefault="008A077A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В меню «</w:t>
      </w:r>
      <w:r w:rsidRPr="00935657">
        <w:rPr>
          <w:rStyle w:val="15"/>
          <w:rFonts w:ascii="Times New Roman" w:hAnsi="Times New Roman"/>
          <w:sz w:val="28"/>
          <w:szCs w:val="28"/>
        </w:rPr>
        <w:t>Регистратура</w:t>
      </w:r>
      <w:r w:rsidRPr="00935657">
        <w:rPr>
          <w:rFonts w:ascii="Times New Roman" w:hAnsi="Times New Roman"/>
          <w:sz w:val="28"/>
          <w:szCs w:val="28"/>
        </w:rPr>
        <w:t xml:space="preserve">» </w:t>
      </w:r>
      <w:r w:rsidR="00532391" w:rsidRPr="00935657">
        <w:rPr>
          <w:rFonts w:ascii="Times New Roman" w:hAnsi="Times New Roman"/>
          <w:sz w:val="28"/>
          <w:szCs w:val="28"/>
          <w:lang w:val="en-US"/>
        </w:rPr>
        <w:sym w:font="Wingdings" w:char="F0E0"/>
      </w:r>
      <w:r w:rsidRPr="00935657">
        <w:rPr>
          <w:rFonts w:ascii="Times New Roman" w:hAnsi="Times New Roman"/>
          <w:sz w:val="28"/>
          <w:szCs w:val="28"/>
        </w:rPr>
        <w:t xml:space="preserve"> «</w:t>
      </w:r>
      <w:r w:rsidR="00232B97" w:rsidRPr="00935657">
        <w:rPr>
          <w:rFonts w:ascii="Times New Roman" w:hAnsi="Times New Roman"/>
          <w:i/>
          <w:sz w:val="28"/>
          <w:szCs w:val="28"/>
        </w:rPr>
        <w:t>Расписание</w:t>
      </w:r>
      <w:r w:rsidRPr="00935657">
        <w:rPr>
          <w:rFonts w:ascii="Times New Roman" w:hAnsi="Times New Roman"/>
          <w:sz w:val="28"/>
          <w:szCs w:val="28"/>
        </w:rPr>
        <w:t xml:space="preserve">» </w:t>
      </w:r>
    </w:p>
    <w:p w:rsidR="003F109B" w:rsidRPr="00935657" w:rsidRDefault="00D12A80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 xml:space="preserve">Ищем </w:t>
      </w:r>
      <w:r w:rsidR="003F109B" w:rsidRPr="00935657">
        <w:rPr>
          <w:rFonts w:ascii="Times New Roman" w:hAnsi="Times New Roman"/>
          <w:sz w:val="28"/>
          <w:szCs w:val="28"/>
        </w:rPr>
        <w:t>пациента по фамилии и начальным буквам имени и отчества</w:t>
      </w:r>
      <w:r w:rsidRPr="00935657">
        <w:rPr>
          <w:rFonts w:ascii="Times New Roman" w:hAnsi="Times New Roman"/>
          <w:sz w:val="28"/>
          <w:szCs w:val="28"/>
        </w:rPr>
        <w:t xml:space="preserve"> –</w:t>
      </w:r>
      <w:r w:rsidR="005450E0" w:rsidRPr="00935657">
        <w:rPr>
          <w:rFonts w:ascii="Times New Roman" w:hAnsi="Times New Roman"/>
          <w:sz w:val="28"/>
          <w:szCs w:val="28"/>
        </w:rPr>
        <w:t xml:space="preserve"> </w:t>
      </w:r>
      <w:r w:rsidRPr="00935657">
        <w:rPr>
          <w:rFonts w:ascii="Times New Roman" w:hAnsi="Times New Roman"/>
          <w:sz w:val="28"/>
          <w:szCs w:val="28"/>
        </w:rPr>
        <w:t>«</w:t>
      </w:r>
      <w:r w:rsidRPr="00935657">
        <w:rPr>
          <w:rFonts w:ascii="Times New Roman" w:hAnsi="Times New Roman"/>
          <w:i/>
          <w:sz w:val="28"/>
          <w:szCs w:val="28"/>
        </w:rPr>
        <w:t>Найти</w:t>
      </w:r>
      <w:r w:rsidRPr="00935657">
        <w:rPr>
          <w:rFonts w:ascii="Times New Roman" w:hAnsi="Times New Roman"/>
          <w:sz w:val="28"/>
          <w:szCs w:val="28"/>
        </w:rPr>
        <w:t>»</w:t>
      </w:r>
    </w:p>
    <w:p w:rsidR="00D12A80" w:rsidRPr="00935657" w:rsidRDefault="00F14E42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308610</wp:posOffset>
                </wp:positionV>
                <wp:extent cx="210820" cy="328295"/>
                <wp:effectExtent l="6350" t="11430" r="11430" b="12700"/>
                <wp:wrapNone/>
                <wp:docPr id="54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" cy="328295"/>
                        </a:xfrm>
                        <a:custGeom>
                          <a:avLst/>
                          <a:gdLst>
                            <a:gd name="T0" fmla="*/ 65 w 332"/>
                            <a:gd name="T1" fmla="*/ 97 h 517"/>
                            <a:gd name="T2" fmla="*/ 110 w 332"/>
                            <a:gd name="T3" fmla="*/ 7 h 517"/>
                            <a:gd name="T4" fmla="*/ 170 w 332"/>
                            <a:gd name="T5" fmla="*/ 22 h 517"/>
                            <a:gd name="T6" fmla="*/ 155 w 332"/>
                            <a:gd name="T7" fmla="*/ 142 h 517"/>
                            <a:gd name="T8" fmla="*/ 125 w 332"/>
                            <a:gd name="T9" fmla="*/ 187 h 517"/>
                            <a:gd name="T10" fmla="*/ 170 w 332"/>
                            <a:gd name="T11" fmla="*/ 202 h 517"/>
                            <a:gd name="T12" fmla="*/ 245 w 332"/>
                            <a:gd name="T13" fmla="*/ 217 h 517"/>
                            <a:gd name="T14" fmla="*/ 290 w 332"/>
                            <a:gd name="T15" fmla="*/ 397 h 517"/>
                            <a:gd name="T16" fmla="*/ 140 w 332"/>
                            <a:gd name="T17" fmla="*/ 487 h 517"/>
                            <a:gd name="T18" fmla="*/ 95 w 332"/>
                            <a:gd name="T19" fmla="*/ 502 h 517"/>
                            <a:gd name="T20" fmla="*/ 5 w 332"/>
                            <a:gd name="T21" fmla="*/ 472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32" h="517">
                              <a:moveTo>
                                <a:pt x="65" y="97"/>
                              </a:moveTo>
                              <a:cubicBezTo>
                                <a:pt x="71" y="80"/>
                                <a:pt x="88" y="14"/>
                                <a:pt x="110" y="7"/>
                              </a:cubicBezTo>
                              <a:cubicBezTo>
                                <a:pt x="130" y="0"/>
                                <a:pt x="150" y="17"/>
                                <a:pt x="170" y="22"/>
                              </a:cubicBezTo>
                              <a:cubicBezTo>
                                <a:pt x="165" y="62"/>
                                <a:pt x="166" y="103"/>
                                <a:pt x="155" y="142"/>
                              </a:cubicBezTo>
                              <a:cubicBezTo>
                                <a:pt x="150" y="159"/>
                                <a:pt x="121" y="170"/>
                                <a:pt x="125" y="187"/>
                              </a:cubicBezTo>
                              <a:cubicBezTo>
                                <a:pt x="129" y="202"/>
                                <a:pt x="155" y="198"/>
                                <a:pt x="170" y="202"/>
                              </a:cubicBezTo>
                              <a:cubicBezTo>
                                <a:pt x="195" y="208"/>
                                <a:pt x="220" y="212"/>
                                <a:pt x="245" y="217"/>
                              </a:cubicBezTo>
                              <a:cubicBezTo>
                                <a:pt x="287" y="273"/>
                                <a:pt x="332" y="322"/>
                                <a:pt x="290" y="397"/>
                              </a:cubicBezTo>
                              <a:cubicBezTo>
                                <a:pt x="253" y="464"/>
                                <a:pt x="207" y="465"/>
                                <a:pt x="140" y="487"/>
                              </a:cubicBezTo>
                              <a:cubicBezTo>
                                <a:pt x="125" y="492"/>
                                <a:pt x="95" y="502"/>
                                <a:pt x="95" y="502"/>
                              </a:cubicBezTo>
                              <a:cubicBezTo>
                                <a:pt x="0" y="486"/>
                                <a:pt x="5" y="517"/>
                                <a:pt x="5" y="47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341D7" id="Freeform 76" o:spid="_x0000_s1026" style="position:absolute;margin-left:194.3pt;margin-top:24.3pt;width:16.6pt;height:2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" path="m65,97c71,80,88,14,110,7v20,-7,40,10,60,15c165,62,166,103,155,142v-5,17,-34,28,-30,45c129,202,155,198,170,202v25,6,50,10,75,15c287,273,332,322,290,397v-37,67,-83,68,-150,90c125,492,95,502,95,502,,486,5,517,5,472e" filled="f">
                <v:path arrowok="t" o:connecttype="custom" o:connectlocs="41275,61595;69850,4445;107950,13970;98425,90170;79375,118745;107950,128270;155575,137795;184150,252095;88900,309245;60325,318770;3175,299720" o:connectangles="0,0,0,0,0,0,0,0,0,0,0"/>
              </v:shape>
            </w:pict>
          </mc:Fallback>
        </mc:AlternateContent>
      </w:r>
      <w:r w:rsidR="00D12A80" w:rsidRPr="00935657">
        <w:rPr>
          <w:rFonts w:ascii="Times New Roman" w:hAnsi="Times New Roman"/>
          <w:sz w:val="28"/>
          <w:szCs w:val="28"/>
        </w:rPr>
        <w:t>(По желанию искать пациента можно: по д</w:t>
      </w:r>
      <w:r w:rsidR="002730B8" w:rsidRPr="00935657">
        <w:rPr>
          <w:rFonts w:ascii="Times New Roman" w:hAnsi="Times New Roman"/>
          <w:sz w:val="28"/>
          <w:szCs w:val="28"/>
        </w:rPr>
        <w:t>ате рождения, № карты, и по поли</w:t>
      </w:r>
      <w:r w:rsidR="00D12A80" w:rsidRPr="00935657">
        <w:rPr>
          <w:rFonts w:ascii="Times New Roman" w:hAnsi="Times New Roman"/>
          <w:sz w:val="28"/>
          <w:szCs w:val="28"/>
        </w:rPr>
        <w:t>су)</w:t>
      </w:r>
    </w:p>
    <w:bookmarkStart w:id="0" w:name="_Ref367787249"/>
    <w:p w:rsidR="006C14D8" w:rsidRPr="00935657" w:rsidRDefault="00F14E42" w:rsidP="00ED662C">
      <w:pPr>
        <w:pStyle w:val="a9"/>
        <w:spacing w:before="0"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53975</wp:posOffset>
                </wp:positionV>
                <wp:extent cx="139065" cy="304800"/>
                <wp:effectExtent l="6350" t="6350" r="6985" b="12700"/>
                <wp:wrapNone/>
                <wp:docPr id="5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304800"/>
                        </a:xfrm>
                        <a:custGeom>
                          <a:avLst/>
                          <a:gdLst>
                            <a:gd name="T0" fmla="*/ 80 w 219"/>
                            <a:gd name="T1" fmla="*/ 0 h 480"/>
                            <a:gd name="T2" fmla="*/ 50 w 219"/>
                            <a:gd name="T3" fmla="*/ 210 h 480"/>
                            <a:gd name="T4" fmla="*/ 35 w 219"/>
                            <a:gd name="T5" fmla="*/ 285 h 480"/>
                            <a:gd name="T6" fmla="*/ 20 w 219"/>
                            <a:gd name="T7" fmla="*/ 345 h 480"/>
                            <a:gd name="T8" fmla="*/ 185 w 219"/>
                            <a:gd name="T9" fmla="*/ 330 h 480"/>
                            <a:gd name="T10" fmla="*/ 200 w 219"/>
                            <a:gd name="T11" fmla="*/ 180 h 480"/>
                            <a:gd name="T12" fmla="*/ 215 w 219"/>
                            <a:gd name="T13" fmla="*/ 240 h 480"/>
                            <a:gd name="T14" fmla="*/ 215 w 219"/>
                            <a:gd name="T15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9" h="480">
                              <a:moveTo>
                                <a:pt x="80" y="0"/>
                              </a:moveTo>
                              <a:cubicBezTo>
                                <a:pt x="47" y="359"/>
                                <a:pt x="87" y="62"/>
                                <a:pt x="50" y="210"/>
                              </a:cubicBezTo>
                              <a:cubicBezTo>
                                <a:pt x="44" y="235"/>
                                <a:pt x="41" y="260"/>
                                <a:pt x="35" y="285"/>
                              </a:cubicBezTo>
                              <a:cubicBezTo>
                                <a:pt x="31" y="305"/>
                                <a:pt x="0" y="339"/>
                                <a:pt x="20" y="345"/>
                              </a:cubicBezTo>
                              <a:cubicBezTo>
                                <a:pt x="73" y="361"/>
                                <a:pt x="130" y="335"/>
                                <a:pt x="185" y="330"/>
                              </a:cubicBezTo>
                              <a:cubicBezTo>
                                <a:pt x="190" y="280"/>
                                <a:pt x="184" y="228"/>
                                <a:pt x="200" y="180"/>
                              </a:cubicBezTo>
                              <a:cubicBezTo>
                                <a:pt x="207" y="160"/>
                                <a:pt x="214" y="219"/>
                                <a:pt x="215" y="240"/>
                              </a:cubicBezTo>
                              <a:cubicBezTo>
                                <a:pt x="219" y="320"/>
                                <a:pt x="215" y="400"/>
                                <a:pt x="215" y="4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6ABD" id="Freeform 79" o:spid="_x0000_s1026" style="position:absolute;margin-left:353.3pt;margin-top:4.25pt;width:10.9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" path="m80,c47,359,87,62,50,210v-6,25,-9,50,-15,75c31,305,,339,20,345v53,16,110,-10,165,-15c190,280,184,228,200,180v7,-20,14,39,15,60c219,320,215,400,215,480e" filled="f">
                <v:path arrowok="t" o:connecttype="custom" o:connectlocs="50800,0;31750,133350;22225,180975;12700,219075;117475,209550;127000,114300;136525,152400;136525,304800" o:connectangles="0,0,0,0,0,0,0,0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62230</wp:posOffset>
                </wp:positionV>
                <wp:extent cx="133350" cy="277495"/>
                <wp:effectExtent l="9525" t="5080" r="9525" b="12700"/>
                <wp:wrapNone/>
                <wp:docPr id="5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277495"/>
                        </a:xfrm>
                        <a:custGeom>
                          <a:avLst/>
                          <a:gdLst>
                            <a:gd name="T0" fmla="*/ 30 w 210"/>
                            <a:gd name="T1" fmla="*/ 182 h 437"/>
                            <a:gd name="T2" fmla="*/ 45 w 210"/>
                            <a:gd name="T3" fmla="*/ 77 h 437"/>
                            <a:gd name="T4" fmla="*/ 165 w 210"/>
                            <a:gd name="T5" fmla="*/ 197 h 437"/>
                            <a:gd name="T6" fmla="*/ 150 w 210"/>
                            <a:gd name="T7" fmla="*/ 302 h 437"/>
                            <a:gd name="T8" fmla="*/ 60 w 210"/>
                            <a:gd name="T9" fmla="*/ 362 h 437"/>
                            <a:gd name="T10" fmla="*/ 15 w 210"/>
                            <a:gd name="T11" fmla="*/ 407 h 437"/>
                            <a:gd name="T12" fmla="*/ 90 w 210"/>
                            <a:gd name="T13" fmla="*/ 392 h 437"/>
                            <a:gd name="T14" fmla="*/ 135 w 210"/>
                            <a:gd name="T15" fmla="*/ 377 h 437"/>
                            <a:gd name="T16" fmla="*/ 210 w 210"/>
                            <a:gd name="T17" fmla="*/ 437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" h="437">
                              <a:moveTo>
                                <a:pt x="30" y="182"/>
                              </a:moveTo>
                              <a:cubicBezTo>
                                <a:pt x="35" y="147"/>
                                <a:pt x="18" y="100"/>
                                <a:pt x="45" y="77"/>
                              </a:cubicBezTo>
                              <a:cubicBezTo>
                                <a:pt x="135" y="0"/>
                                <a:pt x="154" y="164"/>
                                <a:pt x="165" y="197"/>
                              </a:cubicBezTo>
                              <a:cubicBezTo>
                                <a:pt x="160" y="232"/>
                                <a:pt x="169" y="272"/>
                                <a:pt x="150" y="302"/>
                              </a:cubicBezTo>
                              <a:cubicBezTo>
                                <a:pt x="131" y="332"/>
                                <a:pt x="90" y="342"/>
                                <a:pt x="60" y="362"/>
                              </a:cubicBezTo>
                              <a:cubicBezTo>
                                <a:pt x="42" y="374"/>
                                <a:pt x="0" y="392"/>
                                <a:pt x="15" y="407"/>
                              </a:cubicBezTo>
                              <a:cubicBezTo>
                                <a:pt x="33" y="425"/>
                                <a:pt x="65" y="398"/>
                                <a:pt x="90" y="392"/>
                              </a:cubicBezTo>
                              <a:cubicBezTo>
                                <a:pt x="105" y="388"/>
                                <a:pt x="120" y="382"/>
                                <a:pt x="135" y="377"/>
                              </a:cubicBezTo>
                              <a:cubicBezTo>
                                <a:pt x="205" y="412"/>
                                <a:pt x="185" y="387"/>
                                <a:pt x="210" y="43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84F65" id="Freeform 75" o:spid="_x0000_s1026" style="position:absolute;margin-left:153.3pt;margin-top:4.9pt;width:10.5pt;height:21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" path="m30,182c35,147,18,100,45,77,135,,154,164,165,197v-5,35,4,75,-15,105c131,332,90,342,60,362,42,374,,392,15,407v18,18,50,-9,75,-15c105,388,120,382,135,377v70,35,50,10,75,60e" filled="f">
                <v:path arrowok="t" o:connecttype="custom" o:connectlocs="19050,115570;28575,48895;104775,125095;95250,191770;38100,229870;9525,258445;57150,248920;85725,239395;133350,277495" o:connectangles="0,0,0,0,0,0,0,0,0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45085</wp:posOffset>
                </wp:positionV>
                <wp:extent cx="120650" cy="304165"/>
                <wp:effectExtent l="12700" t="6985" r="19050" b="12700"/>
                <wp:wrapNone/>
                <wp:docPr id="5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304165"/>
                        </a:xfrm>
                        <a:custGeom>
                          <a:avLst/>
                          <a:gdLst>
                            <a:gd name="T0" fmla="*/ 10 w 190"/>
                            <a:gd name="T1" fmla="*/ 359 h 479"/>
                            <a:gd name="T2" fmla="*/ 115 w 190"/>
                            <a:gd name="T3" fmla="*/ 239 h 479"/>
                            <a:gd name="T4" fmla="*/ 190 w 190"/>
                            <a:gd name="T5" fmla="*/ 149 h 479"/>
                            <a:gd name="T6" fmla="*/ 160 w 190"/>
                            <a:gd name="T7" fmla="*/ 479 h 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0" h="479">
                              <a:moveTo>
                                <a:pt x="10" y="359"/>
                              </a:moveTo>
                              <a:cubicBezTo>
                                <a:pt x="104" y="202"/>
                                <a:pt x="0" y="354"/>
                                <a:pt x="115" y="239"/>
                              </a:cubicBezTo>
                              <a:cubicBezTo>
                                <a:pt x="143" y="211"/>
                                <a:pt x="162" y="177"/>
                                <a:pt x="190" y="149"/>
                              </a:cubicBezTo>
                              <a:cubicBezTo>
                                <a:pt x="91" y="0"/>
                                <a:pt x="160" y="86"/>
                                <a:pt x="160" y="47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9DADF" id="Freeform 74" o:spid="_x0000_s1026" style="position:absolute;margin-left:89.8pt;margin-top:3.55pt;width:9.5pt;height:23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" path="m10,359c104,202,,354,115,239v28,-28,47,-62,75,-90c91,,160,86,160,479e" filled="f">
                <v:path arrowok="t" o:connecttype="custom" o:connectlocs="6350,227965;73025,151765;120650,94615;101600,304165" o:connectangles="0,0,0,0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6292850" cy="1289050"/>
            <wp:effectExtent l="19050" t="19050" r="0" b="6350"/>
            <wp:docPr id="2" name="Рисунок 2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289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0"/>
    <w:p w:rsidR="00E17D19" w:rsidRPr="00935657" w:rsidRDefault="00E17D19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 xml:space="preserve">Перед нами появляется список найденных людей по заданному запросу. </w:t>
      </w:r>
    </w:p>
    <w:p w:rsidR="00E17D19" w:rsidRPr="00935657" w:rsidRDefault="00F14E42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2134235</wp:posOffset>
                </wp:positionV>
                <wp:extent cx="590550" cy="381000"/>
                <wp:effectExtent l="9525" t="11430" r="47625" b="55245"/>
                <wp:wrapNone/>
                <wp:docPr id="5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4751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0" o:spid="_x0000_s1026" type="#_x0000_t32" style="position:absolute;margin-left:-23.7pt;margin-top:168.05pt;width:46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" strokecolor="red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200" cy="2889250"/>
            <wp:effectExtent l="0" t="0" r="0" b="0"/>
            <wp:docPr id="3" name="Рисунок 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39" w:rsidRPr="00935657" w:rsidRDefault="00F14E42" w:rsidP="00ED662C">
      <w:pPr>
        <w:pStyle w:val="a2"/>
        <w:spacing w:before="0"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1856740</wp:posOffset>
                </wp:positionV>
                <wp:extent cx="400050" cy="221615"/>
                <wp:effectExtent l="38100" t="56515" r="9525" b="7620"/>
                <wp:wrapNone/>
                <wp:docPr id="4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C9911" id="AutoShape 82" o:spid="_x0000_s1026" type="#_x0000_t32" style="position:absolute;margin-left:312.3pt;margin-top:146.2pt;width:31.5pt;height:17.4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1847215</wp:posOffset>
                </wp:positionV>
                <wp:extent cx="104775" cy="413385"/>
                <wp:effectExtent l="12065" t="8890" r="16510" b="6350"/>
                <wp:wrapNone/>
                <wp:docPr id="48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13385"/>
                        </a:xfrm>
                        <a:custGeom>
                          <a:avLst/>
                          <a:gdLst>
                            <a:gd name="T0" fmla="*/ 0 w 165"/>
                            <a:gd name="T1" fmla="*/ 351 h 651"/>
                            <a:gd name="T2" fmla="*/ 45 w 165"/>
                            <a:gd name="T3" fmla="*/ 321 h 651"/>
                            <a:gd name="T4" fmla="*/ 90 w 165"/>
                            <a:gd name="T5" fmla="*/ 306 h 651"/>
                            <a:gd name="T6" fmla="*/ 165 w 165"/>
                            <a:gd name="T7" fmla="*/ 201 h 651"/>
                            <a:gd name="T8" fmla="*/ 120 w 165"/>
                            <a:gd name="T9" fmla="*/ 516 h 651"/>
                            <a:gd name="T10" fmla="*/ 90 w 165"/>
                            <a:gd name="T11" fmla="*/ 651 h 6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65" h="651">
                              <a:moveTo>
                                <a:pt x="0" y="351"/>
                              </a:moveTo>
                              <a:cubicBezTo>
                                <a:pt x="15" y="341"/>
                                <a:pt x="29" y="329"/>
                                <a:pt x="45" y="321"/>
                              </a:cubicBezTo>
                              <a:cubicBezTo>
                                <a:pt x="59" y="314"/>
                                <a:pt x="78" y="316"/>
                                <a:pt x="90" y="306"/>
                              </a:cubicBezTo>
                              <a:cubicBezTo>
                                <a:pt x="104" y="294"/>
                                <a:pt x="151" y="222"/>
                                <a:pt x="165" y="201"/>
                              </a:cubicBezTo>
                              <a:cubicBezTo>
                                <a:pt x="84" y="0"/>
                                <a:pt x="147" y="126"/>
                                <a:pt x="120" y="516"/>
                              </a:cubicBezTo>
                              <a:cubicBezTo>
                                <a:pt x="117" y="562"/>
                                <a:pt x="90" y="651"/>
                                <a:pt x="90" y="65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6AD7D" id="Freeform 84" o:spid="_x0000_s1026" style="position:absolute;margin-left:350.75pt;margin-top:145.45pt;width:8.25pt;height:3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" path="m,351c15,341,29,329,45,321v14,-7,33,-5,45,-15c104,294,151,222,165,201,84,,147,126,120,516,117,562,90,651,90,651e" filled="f">
                <v:path arrowok="t" o:connecttype="custom" o:connectlocs="0,222885;28575,203835;57150,194310;104775,127635;76200,327660;57150,413385" o:connectangles="0,0,0,0,0,0"/>
              </v:shape>
            </w:pict>
          </mc:Fallback>
        </mc:AlternateContent>
      </w:r>
      <w:r w:rsidR="00232B97" w:rsidRPr="00935657">
        <w:rPr>
          <w:rFonts w:ascii="Times New Roman" w:hAnsi="Times New Roman"/>
          <w:sz w:val="28"/>
          <w:szCs w:val="28"/>
        </w:rPr>
        <w:t xml:space="preserve">Для редактирования </w:t>
      </w:r>
      <w:proofErr w:type="spellStart"/>
      <w:r w:rsidR="00232B97" w:rsidRPr="00935657">
        <w:rPr>
          <w:rFonts w:ascii="Times New Roman" w:hAnsi="Times New Roman"/>
          <w:sz w:val="28"/>
          <w:szCs w:val="28"/>
        </w:rPr>
        <w:t>мед.карты</w:t>
      </w:r>
      <w:proofErr w:type="spellEnd"/>
      <w:r w:rsidR="00232B97" w:rsidRPr="00935657">
        <w:rPr>
          <w:rFonts w:ascii="Times New Roman" w:hAnsi="Times New Roman"/>
          <w:sz w:val="28"/>
          <w:szCs w:val="28"/>
        </w:rPr>
        <w:t xml:space="preserve"> пациента, нажимаем 2 р</w:t>
      </w:r>
      <w:r w:rsidR="002730B8" w:rsidRPr="00935657">
        <w:rPr>
          <w:rFonts w:ascii="Times New Roman" w:hAnsi="Times New Roman"/>
          <w:sz w:val="28"/>
          <w:szCs w:val="28"/>
        </w:rPr>
        <w:t>аза</w:t>
      </w:r>
      <w:r w:rsidR="004A4F81" w:rsidRPr="009356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4F81" w:rsidRPr="00935657">
        <w:rPr>
          <w:rFonts w:ascii="Times New Roman" w:hAnsi="Times New Roman"/>
          <w:sz w:val="28"/>
          <w:szCs w:val="28"/>
        </w:rPr>
        <w:t>лев.кнопкой</w:t>
      </w:r>
      <w:proofErr w:type="spellEnd"/>
      <w:r w:rsidR="004A4F81" w:rsidRPr="00935657">
        <w:rPr>
          <w:rFonts w:ascii="Times New Roman" w:hAnsi="Times New Roman"/>
          <w:sz w:val="28"/>
          <w:szCs w:val="28"/>
        </w:rPr>
        <w:t xml:space="preserve"> мышки, на №карты </w: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638300"/>
            <wp:effectExtent l="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81" w:rsidRDefault="002730B8" w:rsidP="00ED662C">
      <w:pPr>
        <w:pStyle w:val="a2"/>
        <w:spacing w:before="0"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lastRenderedPageBreak/>
        <w:t>и заполняем</w:t>
      </w:r>
      <w:r w:rsidR="004A4F81" w:rsidRPr="00935657">
        <w:rPr>
          <w:rFonts w:ascii="Times New Roman" w:hAnsi="Times New Roman"/>
          <w:sz w:val="28"/>
          <w:szCs w:val="28"/>
        </w:rPr>
        <w:t xml:space="preserve"> вкладки, вносим информацию</w:t>
      </w:r>
      <w:r w:rsidRPr="00935657">
        <w:rPr>
          <w:rFonts w:ascii="Times New Roman" w:hAnsi="Times New Roman"/>
          <w:sz w:val="28"/>
          <w:szCs w:val="28"/>
        </w:rPr>
        <w:t>, при необходимости изменяем. Если пациент не найден,</w:t>
      </w:r>
      <w:r w:rsidR="004A4F81" w:rsidRPr="00935657">
        <w:rPr>
          <w:rFonts w:ascii="Times New Roman" w:hAnsi="Times New Roman"/>
          <w:sz w:val="28"/>
          <w:szCs w:val="28"/>
        </w:rPr>
        <w:t xml:space="preserve"> </w:t>
      </w:r>
      <w:r w:rsidRPr="00935657">
        <w:rPr>
          <w:rFonts w:ascii="Times New Roman" w:hAnsi="Times New Roman"/>
          <w:sz w:val="28"/>
          <w:szCs w:val="28"/>
        </w:rPr>
        <w:t>нажимаем кнопку «Новый пациент»</w:t>
      </w:r>
      <w:r w:rsidR="00563395" w:rsidRPr="00935657">
        <w:rPr>
          <w:rFonts w:ascii="Times New Roman" w:hAnsi="Times New Roman"/>
          <w:sz w:val="28"/>
          <w:szCs w:val="28"/>
        </w:rPr>
        <w:t xml:space="preserve">, </w:t>
      </w:r>
      <w:r w:rsidR="004A4F81" w:rsidRPr="00935657">
        <w:rPr>
          <w:rFonts w:ascii="Times New Roman" w:hAnsi="Times New Roman"/>
          <w:sz w:val="28"/>
          <w:szCs w:val="28"/>
        </w:rPr>
        <w:t xml:space="preserve">точно так же </w:t>
      </w:r>
      <w:r w:rsidR="00563395" w:rsidRPr="00935657">
        <w:rPr>
          <w:rFonts w:ascii="Times New Roman" w:hAnsi="Times New Roman"/>
          <w:sz w:val="28"/>
          <w:szCs w:val="28"/>
        </w:rPr>
        <w:t>заполняем все вкладки</w:t>
      </w:r>
      <w:r w:rsidR="004A4F81" w:rsidRPr="00935657">
        <w:rPr>
          <w:rFonts w:ascii="Times New Roman" w:hAnsi="Times New Roman"/>
          <w:sz w:val="28"/>
          <w:szCs w:val="28"/>
        </w:rPr>
        <w:t>.</w:t>
      </w:r>
      <w:r w:rsidR="00C978CE" w:rsidRPr="00935657">
        <w:rPr>
          <w:rFonts w:ascii="Times New Roman" w:hAnsi="Times New Roman"/>
          <w:sz w:val="28"/>
          <w:szCs w:val="28"/>
        </w:rPr>
        <w:t xml:space="preserve"> (подробнее о карте пациента в п.2).</w:t>
      </w:r>
    </w:p>
    <w:p w:rsidR="00EE4F96" w:rsidRPr="00935657" w:rsidRDefault="00EE4F96" w:rsidP="00ED662C">
      <w:pPr>
        <w:pStyle w:val="a2"/>
        <w:spacing w:before="0"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FAC5C93" wp14:editId="32D33C4D">
            <wp:extent cx="6299835" cy="4432935"/>
            <wp:effectExtent l="0" t="0" r="571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95" w:rsidRPr="00935657" w:rsidRDefault="00563395" w:rsidP="00ED662C">
      <w:pPr>
        <w:pStyle w:val="a2"/>
        <w:spacing w:before="0"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После того, как Вы нашли пациента, либо создали нового, переходим к части с расписанием.</w:t>
      </w:r>
    </w:p>
    <w:p w:rsidR="003F109B" w:rsidRPr="00935657" w:rsidRDefault="00563395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М</w:t>
      </w:r>
      <w:r w:rsidR="003F109B" w:rsidRPr="00935657">
        <w:rPr>
          <w:rFonts w:ascii="Times New Roman" w:hAnsi="Times New Roman"/>
          <w:sz w:val="28"/>
          <w:szCs w:val="28"/>
        </w:rPr>
        <w:t>ожно воспользоваться дополнительными параметрами поиска расписания</w:t>
      </w:r>
      <w:r w:rsidR="00E15405" w:rsidRPr="00935657">
        <w:rPr>
          <w:rFonts w:ascii="Times New Roman" w:hAnsi="Times New Roman"/>
          <w:sz w:val="28"/>
          <w:szCs w:val="28"/>
        </w:rPr>
        <w:t>.</w:t>
      </w:r>
      <w:r w:rsidR="003F109B" w:rsidRPr="00935657">
        <w:rPr>
          <w:rFonts w:ascii="Times New Roman" w:hAnsi="Times New Roman"/>
          <w:sz w:val="28"/>
          <w:szCs w:val="28"/>
        </w:rPr>
        <w:t xml:space="preserve"> </w:t>
      </w:r>
      <w:r w:rsidR="00E15405" w:rsidRPr="00935657">
        <w:rPr>
          <w:rFonts w:ascii="Times New Roman" w:hAnsi="Times New Roman"/>
          <w:sz w:val="28"/>
          <w:szCs w:val="28"/>
        </w:rPr>
        <w:t>П</w:t>
      </w:r>
      <w:r w:rsidR="003F109B" w:rsidRPr="00935657">
        <w:rPr>
          <w:rFonts w:ascii="Times New Roman" w:hAnsi="Times New Roman"/>
          <w:sz w:val="28"/>
          <w:szCs w:val="28"/>
        </w:rPr>
        <w:t xml:space="preserve">ри нажатии </w:t>
      </w:r>
      <w:r w:rsidR="00AE523F" w:rsidRPr="00935657">
        <w:rPr>
          <w:rFonts w:ascii="Times New Roman" w:hAnsi="Times New Roman"/>
          <w:sz w:val="28"/>
          <w:szCs w:val="28"/>
        </w:rPr>
        <w:t xml:space="preserve">на </w:t>
      </w:r>
      <w:r w:rsidR="00C551DD" w:rsidRPr="00935657">
        <w:rPr>
          <w:rFonts w:ascii="Times New Roman" w:hAnsi="Times New Roman"/>
          <w:sz w:val="28"/>
          <w:szCs w:val="28"/>
        </w:rPr>
        <w:t>панел</w:t>
      </w:r>
      <w:r w:rsidR="00AE523F" w:rsidRPr="00935657">
        <w:rPr>
          <w:rFonts w:ascii="Times New Roman" w:hAnsi="Times New Roman"/>
          <w:sz w:val="28"/>
          <w:szCs w:val="28"/>
        </w:rPr>
        <w:t>ь</w:t>
      </w:r>
      <w:r w:rsidR="003F109B" w:rsidRPr="00935657">
        <w:rPr>
          <w:rFonts w:ascii="Times New Roman" w:hAnsi="Times New Roman"/>
          <w:sz w:val="28"/>
          <w:szCs w:val="28"/>
        </w:rPr>
        <w:t xml:space="preserve"> «</w:t>
      </w:r>
      <w:r w:rsidR="003F109B" w:rsidRPr="00935657">
        <w:rPr>
          <w:rStyle w:val="15"/>
          <w:rFonts w:ascii="Times New Roman" w:hAnsi="Times New Roman"/>
          <w:sz w:val="28"/>
          <w:szCs w:val="28"/>
        </w:rPr>
        <w:t>Дополнительные параметры</w:t>
      </w:r>
      <w:r w:rsidR="000521B8" w:rsidRPr="00935657">
        <w:rPr>
          <w:rFonts w:ascii="Times New Roman" w:hAnsi="Times New Roman"/>
          <w:sz w:val="28"/>
          <w:szCs w:val="28"/>
        </w:rPr>
        <w:t>»</w:t>
      </w:r>
      <w:r w:rsidR="003E0A54" w:rsidRPr="00935657">
        <w:rPr>
          <w:rFonts w:ascii="Times New Roman" w:hAnsi="Times New Roman"/>
          <w:sz w:val="28"/>
          <w:szCs w:val="28"/>
        </w:rPr>
        <w:t xml:space="preserve"> </w:t>
      </w:r>
      <w:r w:rsidR="00F14E42"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209550"/>
            <wp:effectExtent l="19050" t="19050" r="0" b="0"/>
            <wp:docPr id="6" name="Рисунок 6" descr="Доп 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п парамет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521B8" w:rsidRPr="00935657">
        <w:rPr>
          <w:rFonts w:ascii="Times New Roman" w:hAnsi="Times New Roman"/>
          <w:sz w:val="28"/>
          <w:szCs w:val="28"/>
        </w:rPr>
        <w:t xml:space="preserve"> </w:t>
      </w:r>
      <w:r w:rsidR="00E15405" w:rsidRPr="00935657">
        <w:rPr>
          <w:rFonts w:ascii="Times New Roman" w:hAnsi="Times New Roman"/>
          <w:sz w:val="28"/>
          <w:szCs w:val="28"/>
        </w:rPr>
        <w:t>под строкой поиска</w:t>
      </w:r>
      <w:r w:rsidR="003F109B" w:rsidRPr="00935657">
        <w:rPr>
          <w:rFonts w:ascii="Times New Roman" w:hAnsi="Times New Roman"/>
          <w:sz w:val="28"/>
          <w:szCs w:val="28"/>
        </w:rPr>
        <w:t>, ст</w:t>
      </w:r>
      <w:r w:rsidR="00867E07" w:rsidRPr="00935657">
        <w:rPr>
          <w:rFonts w:ascii="Times New Roman" w:hAnsi="Times New Roman"/>
          <w:sz w:val="28"/>
          <w:szCs w:val="28"/>
        </w:rPr>
        <w:t>анут доступными следующие поля</w:t>
      </w:r>
      <w:r w:rsidR="00BD4E7F" w:rsidRPr="00935657">
        <w:rPr>
          <w:rFonts w:ascii="Times New Roman" w:hAnsi="Times New Roman"/>
          <w:sz w:val="28"/>
          <w:szCs w:val="28"/>
        </w:rPr>
        <w:t xml:space="preserve">, </w:t>
      </w:r>
      <w:r w:rsidR="004A4F81" w:rsidRPr="00935657">
        <w:rPr>
          <w:rFonts w:ascii="Times New Roman" w:hAnsi="Times New Roman"/>
          <w:sz w:val="28"/>
          <w:szCs w:val="28"/>
        </w:rPr>
        <w:t>чтоб убрать</w:t>
      </w:r>
      <w:r w:rsidR="00C13DAA" w:rsidRPr="00935657">
        <w:rPr>
          <w:rFonts w:ascii="Times New Roman" w:hAnsi="Times New Roman"/>
          <w:sz w:val="28"/>
          <w:szCs w:val="28"/>
        </w:rPr>
        <w:t xml:space="preserve">, нажать </w:t>
      </w:r>
      <w:r w:rsidR="004A4F81" w:rsidRPr="00935657">
        <w:rPr>
          <w:rFonts w:ascii="Times New Roman" w:hAnsi="Times New Roman"/>
          <w:sz w:val="28"/>
          <w:szCs w:val="28"/>
        </w:rPr>
        <w:t>на нее же снова</w:t>
      </w:r>
      <w:r w:rsidR="00BD4E7F" w:rsidRPr="00935657">
        <w:rPr>
          <w:rFonts w:ascii="Times New Roman" w:hAnsi="Times New Roman"/>
          <w:sz w:val="28"/>
          <w:szCs w:val="28"/>
        </w:rPr>
        <w:t>.</w:t>
      </w:r>
    </w:p>
    <w:p w:rsidR="005A4041" w:rsidRPr="00935657" w:rsidRDefault="00F14E42" w:rsidP="00ED662C">
      <w:pPr>
        <w:pStyle w:val="a9"/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1336675</wp:posOffset>
                </wp:positionV>
                <wp:extent cx="381000" cy="53340"/>
                <wp:effectExtent l="28575" t="57785" r="9525" b="12700"/>
                <wp:wrapNone/>
                <wp:docPr id="4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DAE0" id="AutoShape 85" o:spid="_x0000_s1026" type="#_x0000_t32" style="position:absolute;margin-left:251.55pt;margin-top:105.25pt;width:30pt;height:4.2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6121400" cy="2425700"/>
            <wp:effectExtent l="19050" t="19050" r="0" b="0"/>
            <wp:docPr id="7" name="Рисунок 7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25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35BD" w:rsidRPr="00935657" w:rsidRDefault="004535BD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 xml:space="preserve">Если нажать кнопку </w:t>
      </w:r>
      <w:r w:rsidR="00084714" w:rsidRPr="00935657">
        <w:rPr>
          <w:rFonts w:ascii="Times New Roman" w:hAnsi="Times New Roman"/>
          <w:sz w:val="28"/>
          <w:szCs w:val="28"/>
        </w:rPr>
        <w:t>«</w:t>
      </w:r>
      <w:r w:rsidR="00084714" w:rsidRPr="00935657">
        <w:rPr>
          <w:rStyle w:val="15"/>
          <w:rFonts w:ascii="Times New Roman" w:hAnsi="Times New Roman"/>
          <w:sz w:val="28"/>
          <w:szCs w:val="28"/>
        </w:rPr>
        <w:t>Найти</w:t>
      </w:r>
      <w:r w:rsidR="00084714" w:rsidRPr="00935657">
        <w:rPr>
          <w:rFonts w:ascii="Times New Roman" w:hAnsi="Times New Roman"/>
          <w:sz w:val="28"/>
          <w:szCs w:val="28"/>
        </w:rPr>
        <w:t>»</w:t>
      </w:r>
      <w:r w:rsidRPr="00935657">
        <w:rPr>
          <w:rFonts w:ascii="Times New Roman" w:hAnsi="Times New Roman"/>
          <w:sz w:val="28"/>
          <w:szCs w:val="28"/>
        </w:rPr>
        <w:t xml:space="preserve"> (или на клавишу «</w:t>
      </w:r>
      <w:proofErr w:type="spellStart"/>
      <w:r w:rsidRPr="00935657">
        <w:rPr>
          <w:rStyle w:val="15"/>
          <w:rFonts w:ascii="Times New Roman" w:hAnsi="Times New Roman"/>
          <w:sz w:val="28"/>
          <w:szCs w:val="28"/>
        </w:rPr>
        <w:t>Enter</w:t>
      </w:r>
      <w:proofErr w:type="spellEnd"/>
      <w:r w:rsidRPr="00935657">
        <w:rPr>
          <w:rFonts w:ascii="Times New Roman" w:hAnsi="Times New Roman"/>
          <w:sz w:val="28"/>
          <w:szCs w:val="28"/>
        </w:rPr>
        <w:t xml:space="preserve">»), Система осуществит поиск расписания врача (или услуги) по введенным данным. </w:t>
      </w:r>
    </w:p>
    <w:p w:rsidR="0086506C" w:rsidRPr="00935657" w:rsidRDefault="0086506C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 xml:space="preserve">При нажатии на кнопку </w:t>
      </w:r>
      <w:r w:rsidR="00084714" w:rsidRPr="00935657">
        <w:rPr>
          <w:rFonts w:ascii="Times New Roman" w:hAnsi="Times New Roman"/>
          <w:sz w:val="28"/>
          <w:szCs w:val="28"/>
        </w:rPr>
        <w:t>«</w:t>
      </w:r>
      <w:r w:rsidR="00084714" w:rsidRPr="00935657">
        <w:rPr>
          <w:rStyle w:val="15"/>
          <w:rFonts w:ascii="Times New Roman" w:hAnsi="Times New Roman"/>
          <w:sz w:val="28"/>
          <w:szCs w:val="28"/>
        </w:rPr>
        <w:t>Очистить</w:t>
      </w:r>
      <w:r w:rsidR="00084714" w:rsidRPr="00935657">
        <w:rPr>
          <w:rFonts w:ascii="Times New Roman" w:hAnsi="Times New Roman"/>
          <w:sz w:val="28"/>
          <w:szCs w:val="28"/>
        </w:rPr>
        <w:t>»</w:t>
      </w:r>
      <w:r w:rsidRPr="00935657">
        <w:rPr>
          <w:rFonts w:ascii="Times New Roman" w:hAnsi="Times New Roman"/>
          <w:sz w:val="28"/>
          <w:szCs w:val="28"/>
        </w:rPr>
        <w:t xml:space="preserve"> данные в полях поиска удалятся</w:t>
      </w:r>
      <w:r w:rsidR="00C13DAA" w:rsidRPr="00935657">
        <w:rPr>
          <w:rFonts w:ascii="Times New Roman" w:hAnsi="Times New Roman"/>
          <w:sz w:val="28"/>
          <w:szCs w:val="28"/>
        </w:rPr>
        <w:t>, далее снова нажать на «</w:t>
      </w:r>
      <w:r w:rsidR="00C13DAA" w:rsidRPr="00935657">
        <w:rPr>
          <w:rFonts w:ascii="Times New Roman" w:hAnsi="Times New Roman"/>
          <w:i/>
          <w:sz w:val="28"/>
          <w:szCs w:val="28"/>
        </w:rPr>
        <w:t>Найти</w:t>
      </w:r>
      <w:r w:rsidR="00C13DAA" w:rsidRPr="00935657">
        <w:rPr>
          <w:rFonts w:ascii="Times New Roman" w:hAnsi="Times New Roman"/>
          <w:sz w:val="28"/>
          <w:szCs w:val="28"/>
        </w:rPr>
        <w:t>»</w:t>
      </w:r>
      <w:r w:rsidRPr="00935657">
        <w:rPr>
          <w:rFonts w:ascii="Times New Roman" w:hAnsi="Times New Roman"/>
          <w:sz w:val="28"/>
          <w:szCs w:val="28"/>
        </w:rPr>
        <w:t>.</w:t>
      </w:r>
    </w:p>
    <w:p w:rsidR="00BD4E7F" w:rsidRPr="00935657" w:rsidRDefault="00BD4E7F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Щелкаем на ФИО врача</w:t>
      </w:r>
    </w:p>
    <w:p w:rsidR="00AB2156" w:rsidRPr="00935657" w:rsidRDefault="00F14E42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2122170</wp:posOffset>
                </wp:positionV>
                <wp:extent cx="504825" cy="266700"/>
                <wp:effectExtent l="38100" t="12065" r="9525" b="54610"/>
                <wp:wrapNone/>
                <wp:docPr id="4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41B61" id="AutoShape 89" o:spid="_x0000_s1026" type="#_x0000_t32" style="position:absolute;margin-left:43.05pt;margin-top:167.1pt;width:39.75pt;height:21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2850" cy="3492500"/>
            <wp:effectExtent l="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E7F" w:rsidRPr="00935657">
        <w:rPr>
          <w:rFonts w:ascii="Times New Roman" w:hAnsi="Times New Roman"/>
          <w:sz w:val="28"/>
          <w:szCs w:val="28"/>
        </w:rPr>
        <w:t xml:space="preserve"> Для записи пациента необходимо нажать на ячейку со временем приема </w:t>
      </w:r>
      <w:r w:rsidR="00AB2156" w:rsidRPr="00935657">
        <w:rPr>
          <w:rFonts w:ascii="Times New Roman" w:hAnsi="Times New Roman"/>
          <w:sz w:val="28"/>
          <w:szCs w:val="28"/>
        </w:rPr>
        <w:t xml:space="preserve">(цифра 1). </w:t>
      </w:r>
    </w:p>
    <w:p w:rsidR="00BD4E7F" w:rsidRPr="00935657" w:rsidRDefault="00AB2156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Е</w:t>
      </w:r>
      <w:r w:rsidR="00232B97" w:rsidRPr="00935657">
        <w:rPr>
          <w:rFonts w:ascii="Times New Roman" w:hAnsi="Times New Roman"/>
          <w:sz w:val="28"/>
          <w:szCs w:val="28"/>
        </w:rPr>
        <w:t>сли</w:t>
      </w:r>
      <w:r w:rsidR="005450E0" w:rsidRPr="00935657">
        <w:rPr>
          <w:rFonts w:ascii="Times New Roman" w:hAnsi="Times New Roman"/>
          <w:sz w:val="28"/>
          <w:szCs w:val="28"/>
        </w:rPr>
        <w:t xml:space="preserve"> необходима запись на</w:t>
      </w:r>
      <w:r w:rsidR="00BD4E7F" w:rsidRPr="00935657">
        <w:rPr>
          <w:rFonts w:ascii="Times New Roman" w:hAnsi="Times New Roman"/>
          <w:sz w:val="28"/>
          <w:szCs w:val="28"/>
        </w:rPr>
        <w:t xml:space="preserve"> срочный прием </w:t>
      </w:r>
      <w:r w:rsidR="005450E0" w:rsidRPr="00935657">
        <w:rPr>
          <w:rFonts w:ascii="Times New Roman" w:hAnsi="Times New Roman"/>
          <w:sz w:val="28"/>
          <w:szCs w:val="28"/>
        </w:rPr>
        <w:t>нажимаем</w:t>
      </w:r>
      <w:r w:rsidR="00BD4E7F" w:rsidRPr="00935657">
        <w:rPr>
          <w:rFonts w:ascii="Times New Roman" w:hAnsi="Times New Roman"/>
          <w:sz w:val="28"/>
          <w:szCs w:val="28"/>
        </w:rPr>
        <w:t xml:space="preserve"> на ячейку</w:t>
      </w:r>
      <w:r w:rsidR="005450E0" w:rsidRPr="00935657">
        <w:rPr>
          <w:rFonts w:ascii="Times New Roman" w:hAnsi="Times New Roman"/>
          <w:sz w:val="28"/>
          <w:szCs w:val="28"/>
        </w:rPr>
        <w:t xml:space="preserve"> </w:t>
      </w:r>
      <w:r w:rsidR="00F14E42"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317500"/>
            <wp:effectExtent l="19050" t="19050" r="0" b="6350"/>
            <wp:docPr id="9" name="Рисунок 9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17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450E0" w:rsidRPr="00935657">
        <w:rPr>
          <w:rFonts w:ascii="Times New Roman" w:hAnsi="Times New Roman"/>
          <w:sz w:val="28"/>
          <w:szCs w:val="28"/>
        </w:rPr>
        <w:t>.</w:t>
      </w:r>
    </w:p>
    <w:p w:rsidR="00BD4E7F" w:rsidRPr="00935657" w:rsidRDefault="00BD4E7F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  <w:r w:rsidRPr="00935657">
        <w:rPr>
          <w:rFonts w:ascii="Times New Roman" w:hAnsi="Times New Roman"/>
          <w:sz w:val="28"/>
          <w:szCs w:val="28"/>
        </w:rPr>
        <w:lastRenderedPageBreak/>
        <w:t xml:space="preserve">Перемещение между датами осуществляется с помощью </w:t>
      </w:r>
      <w:r w:rsidR="00232B97" w:rsidRPr="00935657">
        <w:rPr>
          <w:rFonts w:ascii="Times New Roman" w:hAnsi="Times New Roman"/>
          <w:sz w:val="28"/>
          <w:szCs w:val="28"/>
        </w:rPr>
        <w:t xml:space="preserve">стрелочек </w:t>
      </w:r>
      <w:r w:rsidR="00232B97" w:rsidRPr="00935657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t>цифра 2)</w:t>
      </w:r>
      <w:r w:rsidR="00AB2156" w:rsidRPr="00935657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="00232B97" w:rsidRPr="00935657">
        <w:rPr>
          <w:rFonts w:ascii="Times New Roman" w:hAnsi="Times New Roman"/>
          <w:sz w:val="28"/>
          <w:szCs w:val="28"/>
        </w:rPr>
        <w:t xml:space="preserve"> </w:t>
      </w:r>
      <w:r w:rsidRPr="00935657">
        <w:rPr>
          <w:rFonts w:ascii="Times New Roman" w:hAnsi="Times New Roman"/>
          <w:sz w:val="28"/>
          <w:szCs w:val="28"/>
        </w:rPr>
        <w:t xml:space="preserve">либо с помощью системного календаря </w:t>
      </w:r>
      <w:r w:rsidR="00F14E42"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41300"/>
            <wp:effectExtent l="19050" t="19050" r="0" b="63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35657">
        <w:rPr>
          <w:rFonts w:ascii="Times New Roman" w:hAnsi="Times New Roman"/>
          <w:sz w:val="28"/>
          <w:szCs w:val="28"/>
        </w:rPr>
        <w:t xml:space="preserve">  (цифра 3) и кнопки «</w:t>
      </w:r>
      <w:r w:rsidRPr="00935657">
        <w:rPr>
          <w:rStyle w:val="15"/>
          <w:rFonts w:ascii="Times New Roman" w:hAnsi="Times New Roman"/>
          <w:sz w:val="28"/>
          <w:szCs w:val="28"/>
        </w:rPr>
        <w:t>Перейти</w:t>
      </w:r>
      <w:r w:rsidRPr="00935657">
        <w:rPr>
          <w:rFonts w:ascii="Times New Roman" w:hAnsi="Times New Roman"/>
          <w:sz w:val="28"/>
          <w:szCs w:val="28"/>
        </w:rPr>
        <w:t xml:space="preserve">» (цифра 4). </w:t>
      </w:r>
      <w:r w:rsidR="005450E0" w:rsidRPr="00935657">
        <w:rPr>
          <w:rFonts w:ascii="Times New Roman" w:hAnsi="Times New Roman"/>
          <w:sz w:val="28"/>
          <w:szCs w:val="28"/>
        </w:rPr>
        <w:t xml:space="preserve"> </w: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t>С помощью ссылки «</w:t>
      </w:r>
      <w:r w:rsidRPr="00935657">
        <w:rPr>
          <w:rStyle w:val="15"/>
          <w:rFonts w:ascii="Times New Roman" w:hAnsi="Times New Roman"/>
          <w:sz w:val="28"/>
          <w:szCs w:val="28"/>
        </w:rPr>
        <w:t>Выбрать другого врача</w: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t>» (цифра 5) можно вернуться в окно «</w:t>
      </w:r>
      <w:r w:rsidRPr="00935657">
        <w:rPr>
          <w:rStyle w:val="15"/>
          <w:rFonts w:ascii="Times New Roman" w:hAnsi="Times New Roman"/>
          <w:sz w:val="28"/>
          <w:szCs w:val="28"/>
        </w:rPr>
        <w:t>Расписание</w: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t>» и выбать другого врача или кабинет.</w:t>
      </w:r>
    </w:p>
    <w:p w:rsidR="005A4041" w:rsidRPr="00935657" w:rsidRDefault="00F14E42" w:rsidP="00ED662C">
      <w:pPr>
        <w:pStyle w:val="a2"/>
        <w:spacing w:before="0"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568960</wp:posOffset>
                </wp:positionV>
                <wp:extent cx="67945" cy="228600"/>
                <wp:effectExtent l="5080" t="13970" r="12700" b="5080"/>
                <wp:wrapNone/>
                <wp:docPr id="4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228600"/>
                        </a:xfrm>
                        <a:custGeom>
                          <a:avLst/>
                          <a:gdLst>
                            <a:gd name="T0" fmla="*/ 37 w 107"/>
                            <a:gd name="T1" fmla="*/ 0 h 360"/>
                            <a:gd name="T2" fmla="*/ 22 w 107"/>
                            <a:gd name="T3" fmla="*/ 255 h 360"/>
                            <a:gd name="T4" fmla="*/ 97 w 107"/>
                            <a:gd name="T5" fmla="*/ 225 h 360"/>
                            <a:gd name="T6" fmla="*/ 82 w 107"/>
                            <a:gd name="T7" fmla="*/ 180 h 360"/>
                            <a:gd name="T8" fmla="*/ 67 w 107"/>
                            <a:gd name="T9" fmla="*/ 105 h 360"/>
                            <a:gd name="T10" fmla="*/ 82 w 107"/>
                            <a:gd name="T11" fmla="*/ 165 h 360"/>
                            <a:gd name="T12" fmla="*/ 97 w 107"/>
                            <a:gd name="T13" fmla="*/ 36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7" h="360">
                              <a:moveTo>
                                <a:pt x="37" y="0"/>
                              </a:moveTo>
                              <a:cubicBezTo>
                                <a:pt x="32" y="85"/>
                                <a:pt x="0" y="173"/>
                                <a:pt x="22" y="255"/>
                              </a:cubicBezTo>
                              <a:cubicBezTo>
                                <a:pt x="29" y="281"/>
                                <a:pt x="80" y="246"/>
                                <a:pt x="97" y="225"/>
                              </a:cubicBezTo>
                              <a:cubicBezTo>
                                <a:pt x="107" y="213"/>
                                <a:pt x="86" y="195"/>
                                <a:pt x="82" y="180"/>
                              </a:cubicBezTo>
                              <a:cubicBezTo>
                                <a:pt x="76" y="155"/>
                                <a:pt x="67" y="130"/>
                                <a:pt x="67" y="105"/>
                              </a:cubicBezTo>
                              <a:cubicBezTo>
                                <a:pt x="67" y="84"/>
                                <a:pt x="77" y="145"/>
                                <a:pt x="82" y="165"/>
                              </a:cubicBezTo>
                              <a:cubicBezTo>
                                <a:pt x="98" y="330"/>
                                <a:pt x="97" y="265"/>
                                <a:pt x="97" y="3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2461" id="Freeform 97" o:spid="_x0000_s1026" style="position:absolute;margin-left:272.95pt;margin-top:44.8pt;width:5.3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" path="m37,c32,85,,173,22,255v7,26,58,-9,75,-30c107,213,86,195,82,180,76,155,67,130,67,105v,-21,10,40,15,60c98,330,97,265,97,360e" filled="f">
                <v:path arrowok="t" o:connecttype="custom" o:connectlocs="23495,0;13970,161925;61595,142875;52070,114300;42545,66675;52070,104775;61595,228600" o:connectangles="0,0,0,0,0,0,0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1005840</wp:posOffset>
                </wp:positionV>
                <wp:extent cx="127000" cy="182245"/>
                <wp:effectExtent l="6350" t="12700" r="9525" b="5080"/>
                <wp:wrapNone/>
                <wp:docPr id="4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82245"/>
                        </a:xfrm>
                        <a:custGeom>
                          <a:avLst/>
                          <a:gdLst>
                            <a:gd name="T0" fmla="*/ 200 w 200"/>
                            <a:gd name="T1" fmla="*/ 17 h 287"/>
                            <a:gd name="T2" fmla="*/ 155 w 200"/>
                            <a:gd name="T3" fmla="*/ 2 h 287"/>
                            <a:gd name="T4" fmla="*/ 65 w 200"/>
                            <a:gd name="T5" fmla="*/ 32 h 287"/>
                            <a:gd name="T6" fmla="*/ 95 w 200"/>
                            <a:gd name="T7" fmla="*/ 122 h 287"/>
                            <a:gd name="T8" fmla="*/ 155 w 200"/>
                            <a:gd name="T9" fmla="*/ 137 h 287"/>
                            <a:gd name="T10" fmla="*/ 95 w 200"/>
                            <a:gd name="T11" fmla="*/ 272 h 287"/>
                            <a:gd name="T12" fmla="*/ 5 w 200"/>
                            <a:gd name="T13" fmla="*/ 242 h 2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0" h="287">
                              <a:moveTo>
                                <a:pt x="200" y="17"/>
                              </a:moveTo>
                              <a:cubicBezTo>
                                <a:pt x="185" y="12"/>
                                <a:pt x="171" y="0"/>
                                <a:pt x="155" y="2"/>
                              </a:cubicBezTo>
                              <a:cubicBezTo>
                                <a:pt x="124" y="5"/>
                                <a:pt x="65" y="32"/>
                                <a:pt x="65" y="32"/>
                              </a:cubicBezTo>
                              <a:cubicBezTo>
                                <a:pt x="75" y="62"/>
                                <a:pt x="74" y="98"/>
                                <a:pt x="95" y="122"/>
                              </a:cubicBezTo>
                              <a:cubicBezTo>
                                <a:pt x="108" y="138"/>
                                <a:pt x="148" y="117"/>
                                <a:pt x="155" y="137"/>
                              </a:cubicBezTo>
                              <a:cubicBezTo>
                                <a:pt x="194" y="254"/>
                                <a:pt x="156" y="252"/>
                                <a:pt x="95" y="272"/>
                              </a:cubicBezTo>
                              <a:cubicBezTo>
                                <a:pt x="0" y="256"/>
                                <a:pt x="5" y="287"/>
                                <a:pt x="5" y="24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6230" id="Freeform 99" o:spid="_x0000_s1026" style="position:absolute;margin-left:66.05pt;margin-top:79.2pt;width:10pt;height: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" path="m200,17c185,12,171,,155,2,124,5,65,32,65,32v10,30,9,66,30,90c108,138,148,117,155,137v39,117,1,115,-60,135c,256,5,287,5,242e" filled="f">
                <v:path arrowok="t" o:connecttype="custom" o:connectlocs="127000,10795;98425,1270;41275,20320;60325,77470;98425,86995;60325,172720;3175,153670" o:connectangles="0,0,0,0,0,0,0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544830</wp:posOffset>
                </wp:positionV>
                <wp:extent cx="184150" cy="237490"/>
                <wp:effectExtent l="9525" t="8890" r="6350" b="10795"/>
                <wp:wrapNone/>
                <wp:docPr id="4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237490"/>
                        </a:xfrm>
                        <a:custGeom>
                          <a:avLst/>
                          <a:gdLst>
                            <a:gd name="T0" fmla="*/ 0 w 290"/>
                            <a:gd name="T1" fmla="*/ 38 h 374"/>
                            <a:gd name="T2" fmla="*/ 165 w 290"/>
                            <a:gd name="T3" fmla="*/ 38 h 374"/>
                            <a:gd name="T4" fmla="*/ 90 w 290"/>
                            <a:gd name="T5" fmla="*/ 158 h 374"/>
                            <a:gd name="T6" fmla="*/ 255 w 290"/>
                            <a:gd name="T7" fmla="*/ 218 h 374"/>
                            <a:gd name="T8" fmla="*/ 240 w 290"/>
                            <a:gd name="T9" fmla="*/ 353 h 374"/>
                            <a:gd name="T10" fmla="*/ 45 w 290"/>
                            <a:gd name="T11" fmla="*/ 368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90" h="374">
                              <a:moveTo>
                                <a:pt x="0" y="38"/>
                              </a:moveTo>
                              <a:cubicBezTo>
                                <a:pt x="26" y="33"/>
                                <a:pt x="143" y="0"/>
                                <a:pt x="165" y="38"/>
                              </a:cubicBezTo>
                              <a:cubicBezTo>
                                <a:pt x="199" y="98"/>
                                <a:pt x="121" y="137"/>
                                <a:pt x="90" y="158"/>
                              </a:cubicBezTo>
                              <a:cubicBezTo>
                                <a:pt x="5" y="286"/>
                                <a:pt x="111" y="98"/>
                                <a:pt x="255" y="218"/>
                              </a:cubicBezTo>
                              <a:cubicBezTo>
                                <a:pt x="290" y="247"/>
                                <a:pt x="266" y="316"/>
                                <a:pt x="240" y="353"/>
                              </a:cubicBezTo>
                              <a:cubicBezTo>
                                <a:pt x="225" y="374"/>
                                <a:pt x="54" y="368"/>
                                <a:pt x="45" y="3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99B8" id="Freeform 96" o:spid="_x0000_s1026" style="position:absolute;margin-left:185.55pt;margin-top:42.9pt;width:14.5pt;height:1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0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" path="m,38c26,33,143,,165,38v34,60,-44,99,-75,120c5,286,111,98,255,218v35,29,11,98,-15,135c225,374,54,368,45,368e" filled="f">
                <v:path arrowok="t" o:connecttype="custom" o:connectlocs="0,24130;104775,24130;57150,100330;161925,138430;152400,224155;28575,233680" o:connectangles="0,0,0,0,0,0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597535</wp:posOffset>
                </wp:positionV>
                <wp:extent cx="200025" cy="234950"/>
                <wp:effectExtent l="9525" t="13970" r="9525" b="8255"/>
                <wp:wrapNone/>
                <wp:docPr id="4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234950"/>
                        </a:xfrm>
                        <a:custGeom>
                          <a:avLst/>
                          <a:gdLst>
                            <a:gd name="T0" fmla="*/ 0 w 315"/>
                            <a:gd name="T1" fmla="*/ 105 h 370"/>
                            <a:gd name="T2" fmla="*/ 15 w 315"/>
                            <a:gd name="T3" fmla="*/ 15 h 370"/>
                            <a:gd name="T4" fmla="*/ 60 w 315"/>
                            <a:gd name="T5" fmla="*/ 0 h 370"/>
                            <a:gd name="T6" fmla="*/ 180 w 315"/>
                            <a:gd name="T7" fmla="*/ 15 h 370"/>
                            <a:gd name="T8" fmla="*/ 150 w 315"/>
                            <a:gd name="T9" fmla="*/ 105 h 370"/>
                            <a:gd name="T10" fmla="*/ 105 w 315"/>
                            <a:gd name="T11" fmla="*/ 150 h 370"/>
                            <a:gd name="T12" fmla="*/ 30 w 315"/>
                            <a:gd name="T13" fmla="*/ 240 h 370"/>
                            <a:gd name="T14" fmla="*/ 315 w 315"/>
                            <a:gd name="T15" fmla="*/ 285 h 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15" h="370">
                              <a:moveTo>
                                <a:pt x="0" y="105"/>
                              </a:moveTo>
                              <a:cubicBezTo>
                                <a:pt x="5" y="75"/>
                                <a:pt x="0" y="41"/>
                                <a:pt x="15" y="15"/>
                              </a:cubicBezTo>
                              <a:cubicBezTo>
                                <a:pt x="23" y="1"/>
                                <a:pt x="44" y="0"/>
                                <a:pt x="60" y="0"/>
                              </a:cubicBezTo>
                              <a:cubicBezTo>
                                <a:pt x="100" y="0"/>
                                <a:pt x="140" y="10"/>
                                <a:pt x="180" y="15"/>
                              </a:cubicBezTo>
                              <a:cubicBezTo>
                                <a:pt x="170" y="45"/>
                                <a:pt x="160" y="75"/>
                                <a:pt x="150" y="105"/>
                              </a:cubicBezTo>
                              <a:cubicBezTo>
                                <a:pt x="143" y="125"/>
                                <a:pt x="119" y="134"/>
                                <a:pt x="105" y="150"/>
                              </a:cubicBezTo>
                              <a:cubicBezTo>
                                <a:pt x="1" y="275"/>
                                <a:pt x="161" y="109"/>
                                <a:pt x="30" y="240"/>
                              </a:cubicBezTo>
                              <a:cubicBezTo>
                                <a:pt x="73" y="370"/>
                                <a:pt x="29" y="285"/>
                                <a:pt x="315" y="2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5766" id="Freeform 95" o:spid="_x0000_s1026" style="position:absolute;margin-left:119.55pt;margin-top:47.05pt;width:15.75pt;height:1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" path="m,105c5,75,,41,15,15,23,1,44,,60,v40,,80,10,120,15c170,45,160,75,150,105v-7,20,-31,29,-45,45c1,275,161,109,30,240v43,130,-1,45,285,45e" filled="f">
                <v:path arrowok="t" o:connecttype="custom" o:connectlocs="0,66675;9525,9525;38100,0;114300,9525;95250,66675;66675,95250;19050,152400;200025,180975" o:connectangles="0,0,0,0,0,0,0,0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1788160</wp:posOffset>
                </wp:positionV>
                <wp:extent cx="97155" cy="171450"/>
                <wp:effectExtent l="9525" t="23495" r="7620" b="5080"/>
                <wp:wrapNone/>
                <wp:docPr id="4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71450"/>
                        </a:xfrm>
                        <a:custGeom>
                          <a:avLst/>
                          <a:gdLst>
                            <a:gd name="T0" fmla="*/ 0 w 153"/>
                            <a:gd name="T1" fmla="*/ 135 h 270"/>
                            <a:gd name="T2" fmla="*/ 120 w 153"/>
                            <a:gd name="T3" fmla="*/ 0 h 270"/>
                            <a:gd name="T4" fmla="*/ 150 w 153"/>
                            <a:gd name="T5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3" h="270">
                              <a:moveTo>
                                <a:pt x="0" y="135"/>
                              </a:moveTo>
                              <a:cubicBezTo>
                                <a:pt x="103" y="32"/>
                                <a:pt x="66" y="80"/>
                                <a:pt x="120" y="0"/>
                              </a:cubicBezTo>
                              <a:cubicBezTo>
                                <a:pt x="153" y="100"/>
                                <a:pt x="150" y="152"/>
                                <a:pt x="150" y="27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D11D" id="Freeform 94" o:spid="_x0000_s1026" style="position:absolute;margin-left:303.3pt;margin-top:140.8pt;width:7.65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" path="m,135c103,32,66,80,120,v33,100,30,152,30,270e" filled="f">
                <v:path arrowok="t" o:connecttype="custom" o:connectlocs="0,85725;76200,0;95250,171450" o:connectangles="0,0,0"/>
              </v:shape>
            </w:pict>
          </mc:Fallback>
        </mc:AlternateContent>
      </w:r>
      <w:r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2850" cy="2686050"/>
            <wp:effectExtent l="19050" t="1905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686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50E0" w:rsidRPr="00935657" w:rsidRDefault="005450E0" w:rsidP="00ED662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F6865" w:rsidRPr="00935657" w:rsidRDefault="00AF6865" w:rsidP="00ED662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935657">
        <w:rPr>
          <w:rFonts w:ascii="Times New Roman" w:hAnsi="Times New Roman"/>
          <w:sz w:val="28"/>
          <w:szCs w:val="28"/>
          <w:lang w:eastAsia="en-US"/>
        </w:rPr>
        <w:t>После выбора ближайшего свободного времени или нужного времени откроется форма «</w:t>
      </w:r>
      <w:r w:rsidRPr="00935657">
        <w:rPr>
          <w:rStyle w:val="15"/>
          <w:rFonts w:ascii="Times New Roman" w:hAnsi="Times New Roman"/>
          <w:sz w:val="28"/>
          <w:szCs w:val="28"/>
        </w:rPr>
        <w:t>Записать пациента</w:t>
      </w:r>
      <w:r w:rsidR="00AB2156" w:rsidRPr="00935657">
        <w:rPr>
          <w:rFonts w:ascii="Times New Roman" w:hAnsi="Times New Roman"/>
          <w:sz w:val="28"/>
          <w:szCs w:val="28"/>
          <w:lang w:eastAsia="en-US"/>
        </w:rPr>
        <w:t>».</w:t>
      </w:r>
    </w:p>
    <w:p w:rsidR="00AF6865" w:rsidRPr="00935657" w:rsidRDefault="00F14E42" w:rsidP="00ED662C">
      <w:pPr>
        <w:pStyle w:val="a9"/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1976120</wp:posOffset>
                </wp:positionV>
                <wp:extent cx="189230" cy="349250"/>
                <wp:effectExtent l="10795" t="10795" r="9525" b="11430"/>
                <wp:wrapNone/>
                <wp:docPr id="4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349250"/>
                        </a:xfrm>
                        <a:custGeom>
                          <a:avLst/>
                          <a:gdLst>
                            <a:gd name="T0" fmla="*/ 60 w 298"/>
                            <a:gd name="T1" fmla="*/ 142 h 550"/>
                            <a:gd name="T2" fmla="*/ 105 w 298"/>
                            <a:gd name="T3" fmla="*/ 7 h 550"/>
                            <a:gd name="T4" fmla="*/ 165 w 298"/>
                            <a:gd name="T5" fmla="*/ 22 h 550"/>
                            <a:gd name="T6" fmla="*/ 150 w 298"/>
                            <a:gd name="T7" fmla="*/ 157 h 550"/>
                            <a:gd name="T8" fmla="*/ 135 w 298"/>
                            <a:gd name="T9" fmla="*/ 202 h 550"/>
                            <a:gd name="T10" fmla="*/ 255 w 298"/>
                            <a:gd name="T11" fmla="*/ 217 h 550"/>
                            <a:gd name="T12" fmla="*/ 150 w 298"/>
                            <a:gd name="T13" fmla="*/ 547 h 550"/>
                            <a:gd name="T14" fmla="*/ 0 w 298"/>
                            <a:gd name="T15" fmla="*/ 517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98" h="550">
                              <a:moveTo>
                                <a:pt x="60" y="142"/>
                              </a:moveTo>
                              <a:cubicBezTo>
                                <a:pt x="62" y="132"/>
                                <a:pt x="68" y="19"/>
                                <a:pt x="105" y="7"/>
                              </a:cubicBezTo>
                              <a:cubicBezTo>
                                <a:pt x="125" y="0"/>
                                <a:pt x="145" y="17"/>
                                <a:pt x="165" y="22"/>
                              </a:cubicBezTo>
                              <a:cubicBezTo>
                                <a:pt x="160" y="67"/>
                                <a:pt x="157" y="112"/>
                                <a:pt x="150" y="157"/>
                              </a:cubicBezTo>
                              <a:cubicBezTo>
                                <a:pt x="147" y="173"/>
                                <a:pt x="121" y="194"/>
                                <a:pt x="135" y="202"/>
                              </a:cubicBezTo>
                              <a:cubicBezTo>
                                <a:pt x="170" y="222"/>
                                <a:pt x="215" y="212"/>
                                <a:pt x="255" y="217"/>
                              </a:cubicBezTo>
                              <a:cubicBezTo>
                                <a:pt x="298" y="347"/>
                                <a:pt x="285" y="502"/>
                                <a:pt x="150" y="547"/>
                              </a:cubicBezTo>
                              <a:cubicBezTo>
                                <a:pt x="19" y="531"/>
                                <a:pt x="66" y="550"/>
                                <a:pt x="0" y="51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E4B2" id="Freeform 107" o:spid="_x0000_s1026" style="position:absolute;margin-left:363.4pt;margin-top:155.6pt;width:14.9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" path="m60,142c62,132,68,19,105,7v20,-7,40,10,60,15c160,67,157,112,150,157v-3,16,-29,37,-15,45c170,222,215,212,255,217v43,130,30,285,-105,330c19,531,66,550,,517e" filled="f">
                <v:path arrowok="t" o:connecttype="custom" o:connectlocs="38100,90170;66675,4445;104775,13970;95250,99695;85725,128270;161925,137795;95250,347345;0,328295" o:connectangles="0,0,0,0,0,0,0,0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2192020</wp:posOffset>
                </wp:positionV>
                <wp:extent cx="548005" cy="133350"/>
                <wp:effectExtent l="13970" t="7620" r="28575" b="59055"/>
                <wp:wrapNone/>
                <wp:docPr id="3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00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5F61" id="AutoShape 106" o:spid="_x0000_s1026" type="#_x0000_t32" style="position:absolute;margin-left:383.15pt;margin-top:172.6pt;width:43.1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dGOwIAAGQ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1273810</wp:posOffset>
                </wp:positionV>
                <wp:extent cx="252730" cy="259080"/>
                <wp:effectExtent l="13970" t="13335" r="9525" b="13335"/>
                <wp:wrapNone/>
                <wp:docPr id="3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259080"/>
                        </a:xfrm>
                        <a:custGeom>
                          <a:avLst/>
                          <a:gdLst>
                            <a:gd name="T0" fmla="*/ 23 w 398"/>
                            <a:gd name="T1" fmla="*/ 201 h 408"/>
                            <a:gd name="T2" fmla="*/ 143 w 398"/>
                            <a:gd name="T3" fmla="*/ 21 h 408"/>
                            <a:gd name="T4" fmla="*/ 173 w 398"/>
                            <a:gd name="T5" fmla="*/ 66 h 408"/>
                            <a:gd name="T6" fmla="*/ 113 w 398"/>
                            <a:gd name="T7" fmla="*/ 321 h 408"/>
                            <a:gd name="T8" fmla="*/ 68 w 398"/>
                            <a:gd name="T9" fmla="*/ 336 h 408"/>
                            <a:gd name="T10" fmla="*/ 23 w 398"/>
                            <a:gd name="T11" fmla="*/ 366 h 408"/>
                            <a:gd name="T12" fmla="*/ 398 w 398"/>
                            <a:gd name="T13" fmla="*/ 351 h 4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98" h="408">
                              <a:moveTo>
                                <a:pt x="23" y="201"/>
                              </a:moveTo>
                              <a:cubicBezTo>
                                <a:pt x="43" y="0"/>
                                <a:pt x="0" y="69"/>
                                <a:pt x="143" y="21"/>
                              </a:cubicBezTo>
                              <a:cubicBezTo>
                                <a:pt x="153" y="36"/>
                                <a:pt x="172" y="48"/>
                                <a:pt x="173" y="66"/>
                              </a:cubicBezTo>
                              <a:cubicBezTo>
                                <a:pt x="176" y="111"/>
                                <a:pt x="173" y="273"/>
                                <a:pt x="113" y="321"/>
                              </a:cubicBezTo>
                              <a:cubicBezTo>
                                <a:pt x="101" y="331"/>
                                <a:pt x="82" y="329"/>
                                <a:pt x="68" y="336"/>
                              </a:cubicBezTo>
                              <a:cubicBezTo>
                                <a:pt x="52" y="344"/>
                                <a:pt x="38" y="356"/>
                                <a:pt x="23" y="366"/>
                              </a:cubicBezTo>
                              <a:cubicBezTo>
                                <a:pt x="150" y="408"/>
                                <a:pt x="272" y="351"/>
                                <a:pt x="398" y="35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28BB9" id="Freeform 104" o:spid="_x0000_s1026" style="position:absolute;margin-left:294.65pt;margin-top:100.3pt;width:19.9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" path="m23,201c43,,,69,143,21v10,15,29,27,30,45c176,111,173,273,113,321v-12,10,-31,8,-45,15c52,344,38,356,23,366v127,42,249,-15,375,-15e" filled="f">
                <v:path arrowok="t" o:connecttype="custom" o:connectlocs="14605,127635;90805,13335;109855,41910;71755,203835;43180,213360;14605,232410;252730,222885" o:connectangles="0,0,0,0,0,0,0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1325245</wp:posOffset>
                </wp:positionV>
                <wp:extent cx="338455" cy="95250"/>
                <wp:effectExtent l="28575" t="55245" r="13970" b="11430"/>
                <wp:wrapNone/>
                <wp:docPr id="3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84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C9AA7" id="AutoShape 103" o:spid="_x0000_s1026" type="#_x0000_t32" style="position:absolute;margin-left:259.05pt;margin-top:104.35pt;width:26.65pt;height:7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991870</wp:posOffset>
                </wp:positionV>
                <wp:extent cx="104775" cy="238125"/>
                <wp:effectExtent l="9525" t="17145" r="9525" b="11430"/>
                <wp:wrapNone/>
                <wp:docPr id="36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238125"/>
                        </a:xfrm>
                        <a:custGeom>
                          <a:avLst/>
                          <a:gdLst>
                            <a:gd name="T0" fmla="*/ 0 w 165"/>
                            <a:gd name="T1" fmla="*/ 225 h 375"/>
                            <a:gd name="T2" fmla="*/ 75 w 165"/>
                            <a:gd name="T3" fmla="*/ 0 h 375"/>
                            <a:gd name="T4" fmla="*/ 135 w 165"/>
                            <a:gd name="T5" fmla="*/ 180 h 375"/>
                            <a:gd name="T6" fmla="*/ 165 w 165"/>
                            <a:gd name="T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5" h="375">
                              <a:moveTo>
                                <a:pt x="0" y="225"/>
                              </a:moveTo>
                              <a:cubicBezTo>
                                <a:pt x="20" y="147"/>
                                <a:pt x="56" y="78"/>
                                <a:pt x="75" y="0"/>
                              </a:cubicBezTo>
                              <a:cubicBezTo>
                                <a:pt x="118" y="65"/>
                                <a:pt x="117" y="101"/>
                                <a:pt x="135" y="180"/>
                              </a:cubicBezTo>
                              <a:cubicBezTo>
                                <a:pt x="150" y="246"/>
                                <a:pt x="165" y="306"/>
                                <a:pt x="165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F155" id="Freeform 102" o:spid="_x0000_s1026" style="position:absolute;margin-left:370.05pt;margin-top:78.1pt;width:8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" path="m,225c20,147,56,78,75,v43,65,42,101,60,180c150,246,165,306,165,375e" filled="f">
                <v:path arrowok="t" o:connecttype="custom" o:connectlocs="0,142875;47625,0;85725,114300;104775,238125" o:connectangles="0,0,0,0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1087120</wp:posOffset>
                </wp:positionV>
                <wp:extent cx="838200" cy="9525"/>
                <wp:effectExtent l="9525" t="45720" r="19050" b="59055"/>
                <wp:wrapNone/>
                <wp:docPr id="3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B0DE" id="AutoShape 101" o:spid="_x0000_s1026" type="#_x0000_t32" style="position:absolute;margin-left:403.05pt;margin-top:85.6pt;width:66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">
                <v:stroke endarrow="block"/>
              </v:shape>
            </w:pict>
          </mc:Fallback>
        </mc:AlternateContent>
      </w:r>
      <w:r w:rsidRPr="00935657"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6292850" cy="2616200"/>
            <wp:effectExtent l="19050" t="19050" r="0" b="0"/>
            <wp:docPr id="12" name="Рисунок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616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6865" w:rsidRPr="00935657" w:rsidRDefault="00AF6865" w:rsidP="00ED662C">
      <w:pPr>
        <w:pStyle w:val="ab"/>
        <w:spacing w:before="0" w:after="0" w:line="360" w:lineRule="auto"/>
        <w:rPr>
          <w:rFonts w:ascii="Times New Roman" w:hAnsi="Times New Roman"/>
          <w:sz w:val="28"/>
          <w:szCs w:val="28"/>
        </w:rPr>
      </w:pPr>
      <w:bookmarkStart w:id="1" w:name="_Ref367789034"/>
      <w:r w:rsidRPr="00935657">
        <w:rPr>
          <w:rFonts w:ascii="Times New Roman" w:hAnsi="Times New Roman"/>
          <w:sz w:val="28"/>
          <w:szCs w:val="28"/>
        </w:rPr>
        <w:t xml:space="preserve">Рис. </w:t>
      </w:r>
      <w:r w:rsidRPr="00935657">
        <w:rPr>
          <w:rFonts w:ascii="Times New Roman" w:hAnsi="Times New Roman"/>
          <w:sz w:val="28"/>
          <w:szCs w:val="28"/>
        </w:rPr>
        <w:fldChar w:fldCharType="begin"/>
      </w:r>
      <w:r w:rsidRPr="00935657">
        <w:rPr>
          <w:rFonts w:ascii="Times New Roman" w:hAnsi="Times New Roman"/>
          <w:sz w:val="28"/>
          <w:szCs w:val="28"/>
        </w:rPr>
        <w:instrText xml:space="preserve"> SEQ Рис. \* ARABIC </w:instrText>
      </w:r>
      <w:r w:rsidRPr="00935657">
        <w:rPr>
          <w:rFonts w:ascii="Times New Roman" w:hAnsi="Times New Roman"/>
          <w:sz w:val="28"/>
          <w:szCs w:val="28"/>
        </w:rPr>
        <w:fldChar w:fldCharType="separate"/>
      </w:r>
      <w:r w:rsidR="00ED662C" w:rsidRPr="00935657">
        <w:rPr>
          <w:rFonts w:ascii="Times New Roman" w:hAnsi="Times New Roman"/>
          <w:noProof/>
          <w:sz w:val="28"/>
          <w:szCs w:val="28"/>
        </w:rPr>
        <w:t>1</w:t>
      </w:r>
      <w:r w:rsidRPr="00935657">
        <w:rPr>
          <w:rFonts w:ascii="Times New Roman" w:hAnsi="Times New Roman"/>
          <w:sz w:val="28"/>
          <w:szCs w:val="28"/>
        </w:rPr>
        <w:fldChar w:fldCharType="end"/>
      </w:r>
      <w:bookmarkEnd w:id="1"/>
    </w:p>
    <w:p w:rsidR="00AF6865" w:rsidRPr="00935657" w:rsidRDefault="00C87B39" w:rsidP="00ED662C">
      <w:pPr>
        <w:pStyle w:val="12"/>
        <w:numPr>
          <w:ilvl w:val="0"/>
          <w:numId w:val="0"/>
        </w:numP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 xml:space="preserve">Необходимо выбрать </w:t>
      </w:r>
      <w:r w:rsidR="00AF6865" w:rsidRPr="00935657">
        <w:rPr>
          <w:rFonts w:ascii="Times New Roman" w:hAnsi="Times New Roman"/>
          <w:sz w:val="28"/>
          <w:szCs w:val="28"/>
        </w:rPr>
        <w:t>«</w:t>
      </w:r>
      <w:r w:rsidR="00AF6865" w:rsidRPr="00935657">
        <w:rPr>
          <w:rStyle w:val="15"/>
          <w:rFonts w:ascii="Times New Roman" w:hAnsi="Times New Roman"/>
          <w:sz w:val="28"/>
          <w:szCs w:val="28"/>
        </w:rPr>
        <w:t>Услуга</w:t>
      </w:r>
      <w:r w:rsidRPr="00935657">
        <w:rPr>
          <w:rFonts w:ascii="Times New Roman" w:hAnsi="Times New Roman"/>
          <w:sz w:val="28"/>
          <w:szCs w:val="28"/>
        </w:rPr>
        <w:t>»</w:t>
      </w:r>
      <w:r w:rsidR="00AF6865" w:rsidRPr="00935657">
        <w:rPr>
          <w:rFonts w:ascii="Times New Roman" w:hAnsi="Times New Roman"/>
          <w:sz w:val="28"/>
          <w:szCs w:val="28"/>
        </w:rPr>
        <w:t xml:space="preserve">, на которую идет запись пациента,  из ниспадающего списка с помощью кнопки </w:t>
      </w:r>
      <w:r w:rsidR="00F14E42" w:rsidRPr="00935657">
        <w:rPr>
          <w:rFonts w:ascii="Times New Roman" w:hAnsi="Times New Roman"/>
          <w:noProof/>
          <w:snapToGrid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19050" t="19050" r="0" b="0"/>
            <wp:docPr id="13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35657">
        <w:rPr>
          <w:rFonts w:ascii="Times New Roman" w:hAnsi="Times New Roman"/>
          <w:sz w:val="28"/>
          <w:szCs w:val="28"/>
        </w:rPr>
        <w:t xml:space="preserve">, </w:t>
      </w:r>
      <w:r w:rsidR="00AF6865" w:rsidRPr="00935657">
        <w:rPr>
          <w:rFonts w:ascii="Times New Roman" w:hAnsi="Times New Roman"/>
          <w:sz w:val="28"/>
          <w:szCs w:val="28"/>
        </w:rPr>
        <w:t xml:space="preserve">Если первичный прием то поставить галочку </w:t>
      </w:r>
      <w:r w:rsidR="00F14E42"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165100"/>
            <wp:effectExtent l="19050" t="19050" r="6350" b="6350"/>
            <wp:docPr id="1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F6865" w:rsidRPr="00935657">
        <w:rPr>
          <w:rFonts w:ascii="Times New Roman" w:hAnsi="Times New Roman"/>
          <w:sz w:val="28"/>
          <w:szCs w:val="28"/>
        </w:rPr>
        <w:t xml:space="preserve">, если повторный прием, то убрать галочку </w:t>
      </w:r>
      <w:r w:rsidR="00F14E42" w:rsidRPr="009356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165100"/>
            <wp:effectExtent l="19050" t="19050" r="6350" b="6350"/>
            <wp:docPr id="1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F6865" w:rsidRPr="00935657">
        <w:rPr>
          <w:rFonts w:ascii="Times New Roman" w:hAnsi="Times New Roman"/>
          <w:sz w:val="28"/>
          <w:szCs w:val="28"/>
        </w:rPr>
        <w:t>;</w:t>
      </w:r>
      <w:r w:rsidRPr="00935657">
        <w:rPr>
          <w:rFonts w:ascii="Times New Roman" w:hAnsi="Times New Roman"/>
          <w:sz w:val="28"/>
          <w:szCs w:val="28"/>
        </w:rPr>
        <w:t xml:space="preserve"> </w:t>
      </w:r>
    </w:p>
    <w:p w:rsidR="00AF6865" w:rsidRPr="00935657" w:rsidRDefault="00AF6865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lastRenderedPageBreak/>
        <w:t>После заполнения всех полей следует нажать кнопку «</w:t>
      </w:r>
      <w:r w:rsidRPr="00935657">
        <w:rPr>
          <w:rStyle w:val="15"/>
          <w:rFonts w:ascii="Times New Roman" w:hAnsi="Times New Roman"/>
          <w:sz w:val="28"/>
          <w:szCs w:val="28"/>
        </w:rPr>
        <w:t>Записать</w:t>
      </w:r>
      <w:r w:rsidRPr="00935657">
        <w:rPr>
          <w:rFonts w:ascii="Times New Roman" w:hAnsi="Times New Roman"/>
          <w:sz w:val="28"/>
          <w:szCs w:val="28"/>
        </w:rPr>
        <w:t>».</w:t>
      </w:r>
    </w:p>
    <w:p w:rsidR="00AF6865" w:rsidRPr="00935657" w:rsidRDefault="00AF6865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Отобразится результат записи</w:t>
      </w:r>
    </w:p>
    <w:p w:rsidR="00AF6865" w:rsidRPr="00935657" w:rsidRDefault="00F14E42" w:rsidP="00ED662C">
      <w:pPr>
        <w:pStyle w:val="a9"/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127500" cy="2292350"/>
            <wp:effectExtent l="19050" t="19050" r="6350" b="0"/>
            <wp:docPr id="16" name="Рисунок 16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292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6865" w:rsidRPr="00935657" w:rsidRDefault="00ED662C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О</w:t>
      </w:r>
      <w:r w:rsidR="00AF6865" w:rsidRPr="00935657">
        <w:rPr>
          <w:rFonts w:ascii="Times New Roman" w:hAnsi="Times New Roman"/>
          <w:sz w:val="28"/>
          <w:szCs w:val="28"/>
        </w:rPr>
        <w:t>кно позволяет распечатать различные документы</w:t>
      </w:r>
      <w:r w:rsidRPr="00935657">
        <w:rPr>
          <w:rFonts w:ascii="Times New Roman" w:hAnsi="Times New Roman"/>
          <w:sz w:val="28"/>
          <w:szCs w:val="28"/>
        </w:rPr>
        <w:t xml:space="preserve">, </w:t>
      </w:r>
      <w:r w:rsidR="005450E0" w:rsidRPr="00935657">
        <w:rPr>
          <w:rFonts w:ascii="Times New Roman" w:hAnsi="Times New Roman"/>
          <w:sz w:val="28"/>
          <w:szCs w:val="28"/>
        </w:rPr>
        <w:t>д</w:t>
      </w:r>
      <w:r w:rsidR="00AF6865" w:rsidRPr="00935657">
        <w:rPr>
          <w:rFonts w:ascii="Times New Roman" w:hAnsi="Times New Roman"/>
          <w:sz w:val="28"/>
          <w:szCs w:val="28"/>
        </w:rPr>
        <w:t>ля этого необходимо нажать на ссылку с названием документа.</w:t>
      </w:r>
    </w:p>
    <w:p w:rsidR="00AF6865" w:rsidRPr="00935657" w:rsidRDefault="00AF6865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Для записи нового пациента следует нажать на ссылку «</w:t>
      </w:r>
      <w:r w:rsidRPr="00935657">
        <w:rPr>
          <w:rStyle w:val="15"/>
          <w:rFonts w:ascii="Times New Roman" w:hAnsi="Times New Roman"/>
          <w:sz w:val="28"/>
          <w:szCs w:val="28"/>
        </w:rPr>
        <w:t>Записать нового пациента</w:t>
      </w:r>
      <w:r w:rsidRPr="00935657">
        <w:rPr>
          <w:rFonts w:ascii="Times New Roman" w:hAnsi="Times New Roman"/>
          <w:sz w:val="28"/>
          <w:szCs w:val="28"/>
        </w:rPr>
        <w:t>».</w:t>
      </w:r>
      <w:r w:rsidR="00ED662C" w:rsidRPr="00935657">
        <w:rPr>
          <w:rFonts w:ascii="Times New Roman" w:hAnsi="Times New Roman"/>
          <w:sz w:val="28"/>
          <w:szCs w:val="28"/>
        </w:rPr>
        <w:t xml:space="preserve"> </w:t>
      </w:r>
      <w:r w:rsidRPr="00935657">
        <w:rPr>
          <w:rFonts w:ascii="Times New Roman" w:hAnsi="Times New Roman"/>
          <w:sz w:val="28"/>
          <w:szCs w:val="28"/>
        </w:rPr>
        <w:t>Для записи этого же пациента к другому врачу или на другую услугу нужно нажать на ссылку «</w:t>
      </w:r>
      <w:r w:rsidRPr="00935657">
        <w:rPr>
          <w:rStyle w:val="15"/>
          <w:rFonts w:ascii="Times New Roman" w:hAnsi="Times New Roman"/>
          <w:sz w:val="28"/>
          <w:szCs w:val="28"/>
        </w:rPr>
        <w:t>Записать этого пациента еще на один прием</w:t>
      </w:r>
      <w:r w:rsidRPr="00935657">
        <w:rPr>
          <w:rFonts w:ascii="Times New Roman" w:hAnsi="Times New Roman"/>
          <w:sz w:val="28"/>
          <w:szCs w:val="28"/>
        </w:rPr>
        <w:t>».</w:t>
      </w:r>
    </w:p>
    <w:p w:rsidR="005450E0" w:rsidRPr="00935657" w:rsidRDefault="005450E0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b/>
          <w:sz w:val="28"/>
          <w:szCs w:val="28"/>
        </w:rPr>
        <w:t>Для редактирования записи пациента</w:t>
      </w:r>
      <w:r w:rsidRPr="00935657">
        <w:rPr>
          <w:rFonts w:ascii="Times New Roman" w:hAnsi="Times New Roman"/>
          <w:sz w:val="28"/>
          <w:szCs w:val="28"/>
        </w:rPr>
        <w:t xml:space="preserve"> или перезаписи пациента к другому врачу, необходимо найти запись пациента, нажать на ссылку с его ФИО, после чего появится всплывающее меню</w:t>
      </w:r>
    </w:p>
    <w:p w:rsidR="005450E0" w:rsidRPr="00935657" w:rsidRDefault="00F14E42" w:rsidP="00ED662C">
      <w:pPr>
        <w:pStyle w:val="a9"/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1549400" cy="1054100"/>
            <wp:effectExtent l="19050" t="19050" r="0" b="0"/>
            <wp:docPr id="17" name="Рисунок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8" t="55852" r="1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54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50E0" w:rsidRPr="00935657" w:rsidRDefault="005450E0" w:rsidP="00ED662C">
      <w:pPr>
        <w:pStyle w:val="a2"/>
        <w:spacing w:before="0" w:after="0" w:line="36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В данном меню можно выбрать:</w:t>
      </w:r>
    </w:p>
    <w:p w:rsidR="005450E0" w:rsidRPr="00935657" w:rsidRDefault="005450E0" w:rsidP="00ED662C">
      <w:pPr>
        <w:pStyle w:val="12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«</w:t>
      </w:r>
      <w:r w:rsidRPr="00935657">
        <w:rPr>
          <w:rStyle w:val="15"/>
          <w:rFonts w:ascii="Times New Roman" w:hAnsi="Times New Roman"/>
          <w:sz w:val="28"/>
          <w:szCs w:val="28"/>
        </w:rPr>
        <w:t>Отменить</w:t>
      </w:r>
      <w:r w:rsidRPr="00935657">
        <w:rPr>
          <w:rFonts w:ascii="Times New Roman" w:hAnsi="Times New Roman"/>
          <w:sz w:val="28"/>
          <w:szCs w:val="28"/>
        </w:rPr>
        <w:t>» - Отмена записи на прием;</w:t>
      </w:r>
    </w:p>
    <w:p w:rsidR="005450E0" w:rsidRPr="00935657" w:rsidRDefault="005450E0" w:rsidP="00ED662C">
      <w:pPr>
        <w:pStyle w:val="12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«</w:t>
      </w:r>
      <w:r w:rsidRPr="00935657">
        <w:rPr>
          <w:rStyle w:val="15"/>
          <w:rFonts w:ascii="Times New Roman" w:hAnsi="Times New Roman"/>
          <w:sz w:val="28"/>
          <w:szCs w:val="28"/>
        </w:rPr>
        <w:t>Удалить</w:t>
      </w:r>
      <w:r w:rsidRPr="00935657">
        <w:rPr>
          <w:rFonts w:ascii="Times New Roman" w:hAnsi="Times New Roman"/>
          <w:sz w:val="28"/>
          <w:szCs w:val="28"/>
        </w:rPr>
        <w:t>» – Удалить записи пациента;</w:t>
      </w:r>
    </w:p>
    <w:p w:rsidR="005450E0" w:rsidRPr="00935657" w:rsidRDefault="005450E0" w:rsidP="00ED662C">
      <w:pPr>
        <w:pStyle w:val="12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«</w:t>
      </w:r>
      <w:r w:rsidRPr="00935657">
        <w:rPr>
          <w:rStyle w:val="15"/>
          <w:rFonts w:ascii="Times New Roman" w:hAnsi="Times New Roman"/>
          <w:sz w:val="28"/>
          <w:szCs w:val="28"/>
        </w:rPr>
        <w:t>Редактировать</w:t>
      </w:r>
      <w:r w:rsidRPr="00935657">
        <w:rPr>
          <w:rFonts w:ascii="Times New Roman" w:hAnsi="Times New Roman"/>
          <w:sz w:val="28"/>
          <w:szCs w:val="28"/>
        </w:rPr>
        <w:t>» – Исправить запись пациента к врачу. Далее можно будет исправить время, вид оплаты, услугу, параметры направления и дополнительные параметры;</w:t>
      </w:r>
    </w:p>
    <w:p w:rsidR="005450E0" w:rsidRPr="00935657" w:rsidRDefault="005450E0" w:rsidP="00ED662C">
      <w:pPr>
        <w:pStyle w:val="12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«</w:t>
      </w:r>
      <w:r w:rsidRPr="00935657">
        <w:rPr>
          <w:rStyle w:val="15"/>
          <w:rFonts w:ascii="Times New Roman" w:hAnsi="Times New Roman"/>
          <w:sz w:val="28"/>
          <w:szCs w:val="28"/>
        </w:rPr>
        <w:t>Перезаписать</w:t>
      </w:r>
      <w:r w:rsidRPr="00935657">
        <w:rPr>
          <w:rFonts w:ascii="Times New Roman" w:hAnsi="Times New Roman"/>
          <w:sz w:val="28"/>
          <w:szCs w:val="28"/>
        </w:rPr>
        <w:t>» – Перезапись пациента на другое время или к другому врачу (на другую услугу). При нажатии будет показано сообщение «</w:t>
      </w:r>
      <w:r w:rsidRPr="00935657">
        <w:rPr>
          <w:rStyle w:val="15"/>
          <w:rFonts w:ascii="Times New Roman" w:hAnsi="Times New Roman"/>
          <w:sz w:val="28"/>
          <w:szCs w:val="28"/>
        </w:rPr>
        <w:t>Вы действительно хотите перезаписать пациента</w:t>
      </w:r>
      <w:r w:rsidRPr="00935657">
        <w:rPr>
          <w:rFonts w:ascii="Times New Roman" w:hAnsi="Times New Roman"/>
          <w:sz w:val="28"/>
          <w:szCs w:val="28"/>
        </w:rPr>
        <w:t>?». Далее можно будет выбрать другой кабинет, врача, услугу, другую дату и время.</w:t>
      </w:r>
    </w:p>
    <w:p w:rsidR="005450E0" w:rsidRPr="00935657" w:rsidRDefault="005450E0" w:rsidP="00ED662C">
      <w:pPr>
        <w:pStyle w:val="a2"/>
        <w:spacing w:before="0"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32B97" w:rsidRPr="00935657" w:rsidRDefault="007A71D4" w:rsidP="00C978CE">
      <w:pPr>
        <w:numPr>
          <w:ilvl w:val="0"/>
          <w:numId w:val="2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ВНЕСЕНИЕ ДАННЫХ В ПЕРСОНАЛЬНУЮ МЕДИЦИНСКУЮ КАРТУ</w:t>
      </w:r>
      <w:r w:rsidR="00232B97" w:rsidRPr="00935657">
        <w:rPr>
          <w:rFonts w:ascii="Times New Roman" w:hAnsi="Times New Roman"/>
          <w:b/>
          <w:sz w:val="28"/>
          <w:szCs w:val="28"/>
        </w:rPr>
        <w:t>.</w:t>
      </w:r>
    </w:p>
    <w:p w:rsidR="00232B97" w:rsidRPr="00935657" w:rsidRDefault="00232B97" w:rsidP="00232B97">
      <w:pPr>
        <w:rPr>
          <w:rFonts w:ascii="Times New Roman" w:hAnsi="Times New Roman"/>
        </w:rPr>
      </w:pPr>
    </w:p>
    <w:p w:rsidR="00232B97" w:rsidRPr="00935657" w:rsidRDefault="00232B97" w:rsidP="00232B97">
      <w:pPr>
        <w:rPr>
          <w:rFonts w:ascii="Times New Roman" w:hAnsi="Times New Roman"/>
          <w:i/>
        </w:rPr>
      </w:pPr>
      <w:r w:rsidRPr="00935657">
        <w:rPr>
          <w:rFonts w:ascii="Times New Roman" w:hAnsi="Times New Roman"/>
          <w:b/>
          <w:i/>
        </w:rPr>
        <w:t>Полис ОМС и прикрепление к ЛПУ</w:t>
      </w:r>
      <w:r w:rsidRPr="00935657">
        <w:rPr>
          <w:rFonts w:ascii="Times New Roman" w:hAnsi="Times New Roman"/>
          <w:i/>
        </w:rPr>
        <w:t>.</w:t>
      </w:r>
    </w:p>
    <w:p w:rsidR="00232B97" w:rsidRPr="00935657" w:rsidRDefault="00232B97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</w:rPr>
        <w:t>[закладки Общие сведения – Полисы и Общие сведения – Прикрепление]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Данные по страхово</w:t>
      </w:r>
      <w:r w:rsidR="00C978CE" w:rsidRPr="00935657">
        <w:rPr>
          <w:rFonts w:ascii="Times New Roman" w:hAnsi="Times New Roman"/>
        </w:rPr>
        <w:t>му полису</w:t>
      </w:r>
      <w:r w:rsidRPr="00935657">
        <w:rPr>
          <w:rFonts w:ascii="Times New Roman" w:hAnsi="Times New Roman"/>
        </w:rPr>
        <w:t>, необходимо внести вручную.</w:t>
      </w:r>
    </w:p>
    <w:p w:rsidR="00232B97" w:rsidRPr="00935657" w:rsidRDefault="00F14E42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  <w:noProof/>
        </w:rPr>
        <w:drawing>
          <wp:inline distT="0" distB="0" distL="0" distR="0">
            <wp:extent cx="4832350" cy="2952750"/>
            <wp:effectExtent l="0" t="0" r="0" b="0"/>
            <wp:docPr id="18" name="Рисунок 14" descr="C:\Users\Артур Саркисов\Desktop\Перс кар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Артур Саркисов\Desktop\Перс карта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  <w:b/>
          <w:i/>
        </w:rPr>
      </w:pPr>
      <w:r w:rsidRPr="00935657">
        <w:rPr>
          <w:rFonts w:ascii="Times New Roman" w:hAnsi="Times New Roman"/>
          <w:b/>
          <w:i/>
        </w:rPr>
        <w:t>Социальное положение (Социальный статус)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  <w:b/>
        </w:rPr>
        <w:t>[закладка Общие сведения – Соц. статус/Особый случай]</w:t>
      </w:r>
    </w:p>
    <w:p w:rsidR="00232B97" w:rsidRPr="00935657" w:rsidRDefault="00F14E42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  <w:noProof/>
        </w:rPr>
        <w:drawing>
          <wp:inline distT="0" distB="0" distL="0" distR="0">
            <wp:extent cx="4978400" cy="3149600"/>
            <wp:effectExtent l="0" t="0" r="0" b="0"/>
            <wp:docPr id="19" name="Рисунок 15" descr="C:\Users\Артур Саркисов\Desktop\Перс карт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Артур Саркисов\Desktop\Перс карта\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</w:rPr>
      </w:pP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 xml:space="preserve">Для внесения данных выбрать ссылку </w:t>
      </w:r>
      <w:proofErr w:type="gramStart"/>
      <w:r w:rsidRPr="00935657">
        <w:rPr>
          <w:rFonts w:ascii="Times New Roman" w:hAnsi="Times New Roman"/>
          <w:u w:val="single"/>
        </w:rPr>
        <w:t>Добавить</w:t>
      </w:r>
      <w:proofErr w:type="gramEnd"/>
      <w:r w:rsidRPr="00935657">
        <w:rPr>
          <w:rFonts w:ascii="Times New Roman" w:hAnsi="Times New Roman"/>
        </w:rPr>
        <w:t xml:space="preserve">, а для изменения данных </w:t>
      </w:r>
      <w:r w:rsidRPr="00935657">
        <w:rPr>
          <w:rFonts w:ascii="Times New Roman" w:hAnsi="Times New Roman"/>
          <w:u w:val="single"/>
        </w:rPr>
        <w:t>Редактировать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Внести актуальные данные и нажать кнопку ОК.</w:t>
      </w:r>
    </w:p>
    <w:p w:rsidR="00232B97" w:rsidRPr="00935657" w:rsidRDefault="00232B97" w:rsidP="00232B97">
      <w:pPr>
        <w:rPr>
          <w:rFonts w:ascii="Times New Roman" w:hAnsi="Times New Roman"/>
        </w:rPr>
      </w:pPr>
    </w:p>
    <w:p w:rsidR="00232B97" w:rsidRPr="00935657" w:rsidRDefault="00232B97" w:rsidP="00232B97">
      <w:pPr>
        <w:rPr>
          <w:rFonts w:ascii="Times New Roman" w:hAnsi="Times New Roman"/>
          <w:b/>
          <w:i/>
        </w:rPr>
      </w:pPr>
      <w:r w:rsidRPr="00935657">
        <w:rPr>
          <w:rFonts w:ascii="Times New Roman" w:hAnsi="Times New Roman"/>
          <w:b/>
          <w:i/>
        </w:rPr>
        <w:t xml:space="preserve">Контакты </w:t>
      </w:r>
    </w:p>
    <w:p w:rsidR="00232B97" w:rsidRPr="00935657" w:rsidRDefault="00232B97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</w:rPr>
        <w:t>[закладка Общие сведения – Контакты]</w:t>
      </w:r>
    </w:p>
    <w:p w:rsidR="00232B97" w:rsidRPr="00935657" w:rsidRDefault="00F14E42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276850" cy="3352800"/>
            <wp:effectExtent l="0" t="0" r="0" b="0"/>
            <wp:docPr id="20" name="Рисунок 3" descr="C:\Users\Артур Саркисов\Desktop\Перс карт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ртур Саркисов\Desktop\Перс карта\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 xml:space="preserve">Для внесения данных выбрать ссылку </w:t>
      </w:r>
      <w:proofErr w:type="gramStart"/>
      <w:r w:rsidRPr="00935657">
        <w:rPr>
          <w:rFonts w:ascii="Times New Roman" w:hAnsi="Times New Roman"/>
          <w:u w:val="single"/>
        </w:rPr>
        <w:t>Добавить</w:t>
      </w:r>
      <w:proofErr w:type="gramEnd"/>
      <w:r w:rsidRPr="00935657">
        <w:rPr>
          <w:rFonts w:ascii="Times New Roman" w:hAnsi="Times New Roman"/>
        </w:rPr>
        <w:t xml:space="preserve">, а для изменения данных </w:t>
      </w:r>
      <w:r w:rsidRPr="00935657">
        <w:rPr>
          <w:rFonts w:ascii="Times New Roman" w:hAnsi="Times New Roman"/>
          <w:u w:val="single"/>
        </w:rPr>
        <w:t>Редактировать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Внести актуальные данные и нажать кнопку ОК.</w:t>
      </w:r>
    </w:p>
    <w:p w:rsidR="00232B97" w:rsidRPr="00935657" w:rsidRDefault="00232B97" w:rsidP="00232B97">
      <w:pPr>
        <w:rPr>
          <w:rFonts w:ascii="Times New Roman" w:hAnsi="Times New Roman"/>
          <w:b/>
          <w:i/>
        </w:rPr>
      </w:pPr>
      <w:r w:rsidRPr="00935657">
        <w:rPr>
          <w:rFonts w:ascii="Times New Roman" w:hAnsi="Times New Roman"/>
          <w:b/>
          <w:i/>
        </w:rPr>
        <w:t>Персональные документы (Паспорт, свидетельство о рождении и т.п.)</w:t>
      </w:r>
    </w:p>
    <w:p w:rsidR="00232B97" w:rsidRPr="00935657" w:rsidRDefault="00232B97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</w:rPr>
        <w:t xml:space="preserve">[закладка Документы / Адреса] </w:t>
      </w:r>
    </w:p>
    <w:p w:rsidR="00232B97" w:rsidRPr="00935657" w:rsidRDefault="00F14E42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  <w:noProof/>
        </w:rPr>
        <w:drawing>
          <wp:inline distT="0" distB="0" distL="0" distR="0">
            <wp:extent cx="5588000" cy="3270250"/>
            <wp:effectExtent l="0" t="0" r="0" b="0"/>
            <wp:docPr id="21" name="Рисунок 16" descr="C:\Users\Артур Саркисов\Desktop\Перс карт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Артур Саркисов\Desktop\Перс карта\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 xml:space="preserve">Для внесения данных выбрать ссылку </w:t>
      </w:r>
      <w:proofErr w:type="gramStart"/>
      <w:r w:rsidRPr="00935657">
        <w:rPr>
          <w:rFonts w:ascii="Times New Roman" w:hAnsi="Times New Roman"/>
          <w:u w:val="single"/>
        </w:rPr>
        <w:t>Добавить</w:t>
      </w:r>
      <w:proofErr w:type="gramEnd"/>
      <w:r w:rsidRPr="00935657">
        <w:rPr>
          <w:rFonts w:ascii="Times New Roman" w:hAnsi="Times New Roman"/>
        </w:rPr>
        <w:t xml:space="preserve">, а для изменения данных </w:t>
      </w:r>
      <w:r w:rsidRPr="00935657">
        <w:rPr>
          <w:rFonts w:ascii="Times New Roman" w:hAnsi="Times New Roman"/>
          <w:u w:val="single"/>
        </w:rPr>
        <w:t>Редактировать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Внести актуальные данные и нажать кнопку ОК.</w:t>
      </w:r>
    </w:p>
    <w:p w:rsidR="00232B97" w:rsidRPr="00935657" w:rsidRDefault="00232B97" w:rsidP="00232B97">
      <w:pPr>
        <w:rPr>
          <w:rFonts w:ascii="Times New Roman" w:hAnsi="Times New Roman"/>
          <w:b/>
        </w:rPr>
      </w:pPr>
    </w:p>
    <w:p w:rsidR="00232B97" w:rsidRPr="00935657" w:rsidRDefault="00232B97" w:rsidP="00232B97">
      <w:pPr>
        <w:rPr>
          <w:rFonts w:ascii="Times New Roman" w:hAnsi="Times New Roman"/>
          <w:b/>
          <w:i/>
        </w:rPr>
      </w:pPr>
      <w:r w:rsidRPr="00935657">
        <w:rPr>
          <w:rFonts w:ascii="Times New Roman" w:hAnsi="Times New Roman"/>
          <w:b/>
          <w:i/>
        </w:rPr>
        <w:t>Адрес</w:t>
      </w:r>
    </w:p>
    <w:p w:rsidR="00232B97" w:rsidRPr="00935657" w:rsidRDefault="00232B97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</w:rPr>
        <w:t>[закладка Документы / Адреса]</w:t>
      </w:r>
    </w:p>
    <w:p w:rsidR="00232B97" w:rsidRPr="00935657" w:rsidRDefault="00F14E42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562600" cy="3168650"/>
            <wp:effectExtent l="0" t="0" r="0" b="0"/>
            <wp:docPr id="22" name="Рисунок 17" descr="C:\Users\Артур Саркисов\Desktop\Перс карт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Артур Саркисов\Desktop\Перс карта\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 xml:space="preserve">Для внесения данных выбрать ссылку </w:t>
      </w:r>
      <w:proofErr w:type="gramStart"/>
      <w:r w:rsidRPr="00935657">
        <w:rPr>
          <w:rFonts w:ascii="Times New Roman" w:hAnsi="Times New Roman"/>
          <w:u w:val="single"/>
        </w:rPr>
        <w:t>Добавить</w:t>
      </w:r>
      <w:proofErr w:type="gramEnd"/>
      <w:r w:rsidRPr="00935657">
        <w:rPr>
          <w:rFonts w:ascii="Times New Roman" w:hAnsi="Times New Roman"/>
        </w:rPr>
        <w:t xml:space="preserve">, а для изменения данных </w:t>
      </w:r>
      <w:r w:rsidRPr="00935657">
        <w:rPr>
          <w:rFonts w:ascii="Times New Roman" w:hAnsi="Times New Roman"/>
          <w:u w:val="single"/>
        </w:rPr>
        <w:t>Редактировать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В поле Адрес информация вводится путем выбора данных из справочника. Нажимаем на кнопку с точками и попадаем в справочник.</w:t>
      </w:r>
    </w:p>
    <w:p w:rsidR="00232B97" w:rsidRPr="00935657" w:rsidRDefault="00F14E42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  <w:noProof/>
        </w:rPr>
        <w:drawing>
          <wp:inline distT="0" distB="0" distL="0" distR="0">
            <wp:extent cx="5937250" cy="4095750"/>
            <wp:effectExtent l="0" t="0" r="0" b="0"/>
            <wp:docPr id="23" name="Рисунок 18" descr="C:\Users\Артур Саркисов\Desktop\Перс карт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Артур Саркисов\Desktop\Перс карта\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В справочнике выбираем нужный район, населенный пункт и улицу.</w:t>
      </w: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Номер дома и квартиры вносим вручную в соответствующие поля.</w:t>
      </w:r>
    </w:p>
    <w:p w:rsidR="00232B97" w:rsidRPr="00935657" w:rsidRDefault="00232B97" w:rsidP="00232B97">
      <w:pPr>
        <w:rPr>
          <w:rFonts w:ascii="Times New Roman" w:hAnsi="Times New Roman"/>
        </w:rPr>
      </w:pPr>
    </w:p>
    <w:p w:rsidR="00232B97" w:rsidRPr="00935657" w:rsidRDefault="00F14E42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  <w:noProof/>
        </w:rPr>
        <w:lastRenderedPageBreak/>
        <w:drawing>
          <wp:inline distT="0" distB="0" distL="0" distR="0">
            <wp:extent cx="5740400" cy="3327400"/>
            <wp:effectExtent l="0" t="0" r="0" b="0"/>
            <wp:docPr id="24" name="Рисунок 7" descr="C:\Users\Артур Саркисов\Desktop\Перс карт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ртур Саркисов\Desktop\Перс карта\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  <w:b/>
        </w:rPr>
      </w:pPr>
    </w:p>
    <w:p w:rsidR="00232B97" w:rsidRPr="00935657" w:rsidRDefault="00232B97" w:rsidP="00232B97">
      <w:pPr>
        <w:rPr>
          <w:rFonts w:ascii="Times New Roman" w:hAnsi="Times New Roman"/>
          <w:b/>
          <w:i/>
        </w:rPr>
      </w:pPr>
      <w:r w:rsidRPr="00935657">
        <w:rPr>
          <w:rFonts w:ascii="Times New Roman" w:hAnsi="Times New Roman"/>
          <w:b/>
          <w:i/>
        </w:rPr>
        <w:t xml:space="preserve">Льготы (Инвалидность) </w:t>
      </w:r>
    </w:p>
    <w:p w:rsidR="00232B97" w:rsidRPr="00935657" w:rsidRDefault="00232B97" w:rsidP="00232B97">
      <w:pPr>
        <w:rPr>
          <w:rFonts w:ascii="Times New Roman" w:hAnsi="Times New Roman"/>
          <w:b/>
        </w:rPr>
      </w:pPr>
      <w:r w:rsidRPr="00935657">
        <w:rPr>
          <w:rFonts w:ascii="Times New Roman" w:hAnsi="Times New Roman"/>
          <w:b/>
        </w:rPr>
        <w:t>[закладка Льготы]</w:t>
      </w:r>
    </w:p>
    <w:p w:rsidR="00232B97" w:rsidRPr="00935657" w:rsidRDefault="00F14E42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  <w:noProof/>
        </w:rPr>
        <w:drawing>
          <wp:inline distT="0" distB="0" distL="0" distR="0">
            <wp:extent cx="5943600" cy="3581400"/>
            <wp:effectExtent l="0" t="0" r="0" b="0"/>
            <wp:docPr id="25" name="Рисунок 8" descr="C:\Users\Артур Саркисов\Desktop\Перс карт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ртур Саркисов\Desktop\Перс карта\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97" w:rsidRPr="00935657" w:rsidRDefault="00232B97" w:rsidP="00232B97">
      <w:pPr>
        <w:rPr>
          <w:rFonts w:ascii="Times New Roman" w:hAnsi="Times New Roman"/>
        </w:rPr>
      </w:pPr>
    </w:p>
    <w:p w:rsidR="00232B97" w:rsidRPr="00935657" w:rsidRDefault="00232B97" w:rsidP="00232B97">
      <w:pPr>
        <w:rPr>
          <w:rFonts w:ascii="Times New Roman" w:hAnsi="Times New Roman"/>
        </w:rPr>
      </w:pPr>
      <w:r w:rsidRPr="00935657">
        <w:rPr>
          <w:rFonts w:ascii="Times New Roman" w:hAnsi="Times New Roman"/>
        </w:rPr>
        <w:t>Внести актуальные данные и нажать кнопку ОК.</w:t>
      </w:r>
    </w:p>
    <w:p w:rsidR="00232B97" w:rsidRPr="00935657" w:rsidRDefault="00232B97" w:rsidP="00232B97">
      <w:pPr>
        <w:rPr>
          <w:rFonts w:ascii="Times New Roman" w:hAnsi="Times New Roman"/>
        </w:rPr>
      </w:pPr>
    </w:p>
    <w:p w:rsidR="007A71D4" w:rsidRPr="00935657" w:rsidRDefault="007A71D4" w:rsidP="007A71D4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Имена</w:t>
      </w:r>
      <w:r w:rsidRPr="00935657">
        <w:rPr>
          <w:rFonts w:ascii="Times New Roman" w:hAnsi="Times New Roman"/>
          <w:b/>
          <w:i/>
        </w:rPr>
        <w:t xml:space="preserve">  </w:t>
      </w:r>
    </w:p>
    <w:p w:rsidR="00232B97" w:rsidRPr="00935657" w:rsidRDefault="007A71D4" w:rsidP="007A71D4">
      <w:pPr>
        <w:pStyle w:val="a2"/>
        <w:spacing w:before="0"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935657">
        <w:rPr>
          <w:rFonts w:ascii="Times New Roman" w:hAnsi="Times New Roman"/>
          <w:b/>
        </w:rPr>
        <w:t xml:space="preserve">[закладка </w:t>
      </w:r>
      <w:r>
        <w:rPr>
          <w:rFonts w:ascii="Times New Roman" w:hAnsi="Times New Roman"/>
          <w:b/>
        </w:rPr>
        <w:t>Имена</w:t>
      </w:r>
      <w:r w:rsidRPr="00935657">
        <w:rPr>
          <w:rFonts w:ascii="Times New Roman" w:hAnsi="Times New Roman"/>
          <w:b/>
        </w:rPr>
        <w:t>]</w:t>
      </w:r>
    </w:p>
    <w:p w:rsidR="007A71D4" w:rsidRDefault="00F14E42" w:rsidP="00ED662C">
      <w:pPr>
        <w:pStyle w:val="a2"/>
        <w:spacing w:before="0" w:after="0" w:line="240" w:lineRule="auto"/>
        <w:ind w:firstLine="0"/>
        <w:rPr>
          <w:noProof/>
          <w:lang w:eastAsia="ru-RU"/>
        </w:rPr>
      </w:pPr>
      <w:r w:rsidRPr="00F96FD8">
        <w:rPr>
          <w:noProof/>
          <w:lang w:eastAsia="ru-RU"/>
        </w:rPr>
        <w:lastRenderedPageBreak/>
        <w:drawing>
          <wp:inline distT="0" distB="0" distL="0" distR="0">
            <wp:extent cx="4946650" cy="35496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4" w:rsidRPr="007A71D4" w:rsidRDefault="007A71D4" w:rsidP="00ED662C">
      <w:pPr>
        <w:pStyle w:val="a2"/>
        <w:spacing w:before="0" w:after="0" w:line="240" w:lineRule="auto"/>
        <w:ind w:firstLine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Для исправления ошибок в фамилии, имени или отчестве необходимо нажать на кнопку </w:t>
      </w:r>
      <w:r w:rsidRPr="007A71D4">
        <w:rPr>
          <w:rFonts w:ascii="Times New Roman" w:hAnsi="Times New Roman"/>
          <w:noProof/>
          <w:u w:val="single"/>
          <w:lang w:eastAsia="ru-RU"/>
        </w:rPr>
        <w:t>Редактировать</w:t>
      </w:r>
      <w:r>
        <w:rPr>
          <w:rFonts w:ascii="Times New Roman" w:hAnsi="Times New Roman"/>
          <w:noProof/>
          <w:lang w:eastAsia="ru-RU"/>
        </w:rPr>
        <w:t xml:space="preserve"> и внести требуемы исправления. При смене ФИО пациента следует нажать кнопку </w:t>
      </w:r>
      <w:r w:rsidRPr="007A71D4">
        <w:rPr>
          <w:rFonts w:ascii="Times New Roman" w:hAnsi="Times New Roman"/>
          <w:noProof/>
          <w:u w:val="single"/>
          <w:lang w:eastAsia="ru-RU"/>
        </w:rPr>
        <w:t>Добавить</w:t>
      </w:r>
      <w:r>
        <w:rPr>
          <w:rFonts w:ascii="Times New Roman" w:hAnsi="Times New Roman"/>
          <w:noProof/>
          <w:u w:val="single"/>
          <w:lang w:eastAsia="ru-RU"/>
        </w:rPr>
        <w:t>.</w:t>
      </w:r>
    </w:p>
    <w:p w:rsidR="00232B97" w:rsidRDefault="00232B97" w:rsidP="007A71D4">
      <w:pPr>
        <w:pStyle w:val="a2"/>
        <w:spacing w:before="0" w:after="0" w:line="240" w:lineRule="auto"/>
        <w:ind w:firstLine="0"/>
        <w:rPr>
          <w:noProof/>
          <w:lang w:eastAsia="ru-RU"/>
        </w:rPr>
      </w:pPr>
    </w:p>
    <w:p w:rsidR="00716686" w:rsidRDefault="00716686" w:rsidP="007A71D4">
      <w:pPr>
        <w:pStyle w:val="a2"/>
        <w:spacing w:before="0" w:after="0" w:line="240" w:lineRule="auto"/>
        <w:ind w:firstLine="0"/>
        <w:rPr>
          <w:noProof/>
          <w:lang w:eastAsia="ru-RU"/>
        </w:rPr>
      </w:pPr>
    </w:p>
    <w:p w:rsidR="00716686" w:rsidRDefault="00716686" w:rsidP="00716686">
      <w:pPr>
        <w:pStyle w:val="af7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ВЫЗОВ ВРАЧА НА ДОМ</w:t>
      </w:r>
    </w:p>
    <w:p w:rsidR="00716686" w:rsidRDefault="00716686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935657">
        <w:rPr>
          <w:rFonts w:ascii="Times New Roman" w:hAnsi="Times New Roman"/>
          <w:sz w:val="28"/>
          <w:szCs w:val="28"/>
        </w:rPr>
        <w:t>«</w:t>
      </w:r>
      <w:r>
        <w:rPr>
          <w:rStyle w:val="15"/>
          <w:rFonts w:ascii="Times New Roman" w:hAnsi="Times New Roman"/>
          <w:sz w:val="28"/>
          <w:szCs w:val="28"/>
        </w:rPr>
        <w:t>Рабочие места</w:t>
      </w:r>
      <w:r w:rsidRPr="00935657">
        <w:rPr>
          <w:rFonts w:ascii="Times New Roman" w:hAnsi="Times New Roman"/>
          <w:sz w:val="28"/>
          <w:szCs w:val="28"/>
        </w:rPr>
        <w:t xml:space="preserve">» </w:t>
      </w:r>
      <w:r w:rsidRPr="00935657">
        <w:rPr>
          <w:rFonts w:ascii="Times New Roman" w:hAnsi="Times New Roman"/>
          <w:sz w:val="28"/>
          <w:szCs w:val="28"/>
          <w:lang w:val="en-US"/>
        </w:rPr>
        <w:sym w:font="Wingdings" w:char="F0E0"/>
      </w:r>
      <w:r w:rsidRPr="0093565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i/>
          <w:sz w:val="28"/>
          <w:szCs w:val="28"/>
        </w:rPr>
        <w:t>Вызов на дом</w:t>
      </w:r>
      <w:r w:rsidRPr="0093565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5657">
        <w:rPr>
          <w:rFonts w:ascii="Times New Roman" w:hAnsi="Times New Roman"/>
          <w:sz w:val="28"/>
          <w:szCs w:val="28"/>
          <w:lang w:val="en-US"/>
        </w:rPr>
        <w:sym w:font="Wingdings" w:char="F0E0"/>
      </w:r>
      <w:r w:rsidR="00E84B88">
        <w:rPr>
          <w:rFonts w:ascii="Times New Roman" w:hAnsi="Times New Roman"/>
          <w:sz w:val="28"/>
          <w:szCs w:val="28"/>
        </w:rPr>
        <w:t xml:space="preserve"> </w:t>
      </w:r>
      <w:r w:rsidR="00E84B88" w:rsidRPr="00E84B88">
        <w:rPr>
          <w:rFonts w:ascii="Times New Roman" w:hAnsi="Times New Roman"/>
          <w:i/>
          <w:sz w:val="28"/>
          <w:szCs w:val="28"/>
        </w:rPr>
        <w:t>«Регистрация вызовов на дом»</w:t>
      </w:r>
    </w:p>
    <w:p w:rsidR="00E84B88" w:rsidRDefault="00E84B88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открывшемся окне </w:t>
      </w:r>
      <w:r w:rsidR="00655AB6">
        <w:rPr>
          <w:rFonts w:ascii="Times New Roman" w:hAnsi="Times New Roman"/>
          <w:sz w:val="28"/>
          <w:szCs w:val="28"/>
        </w:rPr>
        <w:t xml:space="preserve">можно </w:t>
      </w:r>
      <w:r>
        <w:rPr>
          <w:rFonts w:ascii="Times New Roman" w:hAnsi="Times New Roman"/>
          <w:sz w:val="28"/>
          <w:szCs w:val="28"/>
        </w:rPr>
        <w:t>видеть все оформленные вызовы за текущий день.</w:t>
      </w:r>
    </w:p>
    <w:p w:rsidR="00EA16A3" w:rsidRDefault="00EA16A3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734F50E" wp14:editId="2B39E04A">
            <wp:extent cx="6299835" cy="455295"/>
            <wp:effectExtent l="0" t="0" r="571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88" w:rsidRDefault="00EA16A3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 нажатии в правом углу кнопки «Показать фильтр» в</w:t>
      </w:r>
      <w:r w:rsidR="00E84B88" w:rsidRPr="00E84B88">
        <w:rPr>
          <w:rFonts w:ascii="Times New Roman" w:hAnsi="Times New Roman"/>
          <w:noProof/>
          <w:sz w:val="28"/>
          <w:szCs w:val="28"/>
        </w:rPr>
        <w:t xml:space="preserve"> появившейся строке можно сделать отборы по всем колонкам, например отображать список по номеру участка, статусу вызова.</w:t>
      </w:r>
    </w:p>
    <w:p w:rsidR="00E84B88" w:rsidRDefault="00E84B88" w:rsidP="0002674D">
      <w:pPr>
        <w:pStyle w:val="af7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Для оформления вызова на дом нажмите на кнопку </w:t>
      </w:r>
      <w:r w:rsidRPr="00E84B88">
        <w:rPr>
          <w:rFonts w:ascii="Times New Roman" w:hAnsi="Times New Roman"/>
          <w:noProof/>
          <w:sz w:val="28"/>
          <w:szCs w:val="28"/>
          <w:u w:val="single"/>
        </w:rPr>
        <w:t>Новый вызов</w:t>
      </w:r>
      <w:r>
        <w:rPr>
          <w:rFonts w:ascii="Times New Roman" w:hAnsi="Times New Roman"/>
          <w:noProof/>
          <w:sz w:val="28"/>
          <w:szCs w:val="28"/>
        </w:rPr>
        <w:t>, откроется окно для заполнения.</w:t>
      </w:r>
    </w:p>
    <w:p w:rsidR="00E84B88" w:rsidRPr="00E84B88" w:rsidRDefault="00F14E42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96FD8">
        <w:rPr>
          <w:noProof/>
        </w:rPr>
        <w:lastRenderedPageBreak/>
        <w:drawing>
          <wp:inline distT="0" distB="0" distL="0" distR="0">
            <wp:extent cx="6299200" cy="34353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88" w:rsidRDefault="0002674D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строке поиска находите нужного пациента. В этой форме два обязательных поля для заполнения, Адрес вызова и Причина вызова. Адрес вызова подтянется из карты пациента, если в ней заполнена информация об адресе, также эту информацию можно отредактировать при необходимости вручную. Участок, при редактировании адреса указать из выпадающего списка. После указания причины, нажмите Ок. Вызов на дом оформлен.</w:t>
      </w:r>
    </w:p>
    <w:p w:rsidR="0002674D" w:rsidRDefault="0002674D" w:rsidP="0002674D">
      <w:pPr>
        <w:pStyle w:val="af7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вызова врачу</w:t>
      </w:r>
      <w:r w:rsidR="002A6220">
        <w:rPr>
          <w:rFonts w:ascii="Times New Roman" w:hAnsi="Times New Roman"/>
          <w:sz w:val="28"/>
          <w:szCs w:val="28"/>
        </w:rPr>
        <w:t>.</w:t>
      </w:r>
    </w:p>
    <w:p w:rsidR="002A6220" w:rsidRDefault="002A6220" w:rsidP="002A6220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Выбрав нужный вызов на дом нажимаете правой кнопкой мыши, в открывшемся меню выбираете пункт </w:t>
      </w:r>
      <w:proofErr w:type="gramStart"/>
      <w:r w:rsidRPr="002A6220">
        <w:rPr>
          <w:rFonts w:ascii="Times New Roman" w:hAnsi="Times New Roman"/>
          <w:sz w:val="28"/>
          <w:szCs w:val="28"/>
          <w:u w:val="single"/>
        </w:rPr>
        <w:t>Передать</w:t>
      </w:r>
      <w:proofErr w:type="gramEnd"/>
      <w:r w:rsidRPr="002A6220">
        <w:rPr>
          <w:rFonts w:ascii="Times New Roman" w:hAnsi="Times New Roman"/>
          <w:sz w:val="28"/>
          <w:szCs w:val="28"/>
          <w:u w:val="single"/>
        </w:rPr>
        <w:t xml:space="preserve"> врачу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2A6220" w:rsidRDefault="00F14E42" w:rsidP="002A6220">
      <w:pPr>
        <w:pStyle w:val="af7"/>
        <w:suppressAutoHyphens/>
        <w:spacing w:after="0" w:line="360" w:lineRule="auto"/>
        <w:rPr>
          <w:noProof/>
        </w:rPr>
      </w:pPr>
      <w:r w:rsidRPr="00F96FD8">
        <w:rPr>
          <w:noProof/>
        </w:rPr>
        <w:drawing>
          <wp:inline distT="0" distB="0" distL="0" distR="0">
            <wp:extent cx="1409700" cy="273685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20" w:rsidRPr="002A6220" w:rsidRDefault="002A6220" w:rsidP="002A6220">
      <w:pPr>
        <w:pStyle w:val="af7"/>
        <w:suppressAutoHyphens/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2A6220">
        <w:rPr>
          <w:rFonts w:ascii="Times New Roman" w:hAnsi="Times New Roman"/>
          <w:noProof/>
          <w:sz w:val="28"/>
          <w:szCs w:val="28"/>
        </w:rPr>
        <w:lastRenderedPageBreak/>
        <w:t>У вас откроется окно для передачи вызова, здесь выбирите врача, которому следует передать вызов. Поставить галку, если вы передали вызов по телефону.</w:t>
      </w:r>
    </w:p>
    <w:p w:rsidR="002A6220" w:rsidRDefault="00F14E42" w:rsidP="002A6220">
      <w:pPr>
        <w:pStyle w:val="af7"/>
        <w:suppressAutoHyphens/>
        <w:spacing w:after="0" w:line="360" w:lineRule="auto"/>
        <w:rPr>
          <w:noProof/>
        </w:rPr>
      </w:pPr>
      <w:r w:rsidRPr="00F96FD8">
        <w:rPr>
          <w:noProof/>
        </w:rPr>
        <w:drawing>
          <wp:inline distT="0" distB="0" distL="0" distR="0">
            <wp:extent cx="3619500" cy="18732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20" w:rsidRPr="002A6220" w:rsidRDefault="002A6220" w:rsidP="002A6220">
      <w:pPr>
        <w:pStyle w:val="af7"/>
        <w:suppressAutoHyphens/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2A6220" w:rsidRPr="002A6220" w:rsidRDefault="002A6220" w:rsidP="002A6220">
      <w:pPr>
        <w:pStyle w:val="af7"/>
        <w:numPr>
          <w:ilvl w:val="0"/>
          <w:numId w:val="26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2A6220">
        <w:rPr>
          <w:rFonts w:ascii="Times New Roman" w:hAnsi="Times New Roman"/>
          <w:noProof/>
          <w:sz w:val="28"/>
          <w:szCs w:val="28"/>
        </w:rPr>
        <w:t>Отмена вызова.</w:t>
      </w:r>
    </w:p>
    <w:p w:rsidR="00BD0ACD" w:rsidRDefault="002A6220" w:rsidP="002A6220">
      <w:pPr>
        <w:pStyle w:val="af7"/>
        <w:suppressAutoHyphens/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2A6220">
        <w:rPr>
          <w:rFonts w:ascii="Times New Roman" w:hAnsi="Times New Roman"/>
          <w:noProof/>
          <w:sz w:val="28"/>
          <w:szCs w:val="28"/>
        </w:rPr>
        <w:t xml:space="preserve">Если Вам требуется отменить вызов, то так же правой кнопкой мыши щелкнуть по нужному вызову и в появившемся меню выбрать пункт </w:t>
      </w:r>
      <w:r w:rsidRPr="00BD0ACD">
        <w:rPr>
          <w:rFonts w:ascii="Times New Roman" w:hAnsi="Times New Roman"/>
          <w:i/>
          <w:noProof/>
          <w:sz w:val="28"/>
          <w:szCs w:val="28"/>
        </w:rPr>
        <w:t>Статус вызова</w:t>
      </w:r>
      <w:r w:rsidRPr="00BD0ACD">
        <w:rPr>
          <w:rFonts w:ascii="Times New Roman" w:hAnsi="Times New Roman"/>
          <w:i/>
          <w:sz w:val="28"/>
          <w:szCs w:val="28"/>
          <w:lang w:val="en-US"/>
        </w:rPr>
        <w:sym w:font="Wingdings" w:char="F0E0"/>
      </w:r>
      <w:r w:rsidRPr="00BD0ACD">
        <w:rPr>
          <w:rFonts w:ascii="Times New Roman" w:hAnsi="Times New Roman"/>
          <w:i/>
          <w:sz w:val="28"/>
          <w:szCs w:val="28"/>
        </w:rPr>
        <w:t>Отменен</w:t>
      </w:r>
      <w:r w:rsidR="00BD0ACD">
        <w:rPr>
          <w:rFonts w:ascii="Times New Roman" w:hAnsi="Times New Roman"/>
          <w:i/>
          <w:sz w:val="28"/>
          <w:szCs w:val="28"/>
        </w:rPr>
        <w:t>.</w:t>
      </w:r>
    </w:p>
    <w:p w:rsidR="00BD0ACD" w:rsidRDefault="00F14E42" w:rsidP="002A6220">
      <w:pPr>
        <w:pStyle w:val="af7"/>
        <w:suppressAutoHyphens/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96FD8">
        <w:rPr>
          <w:noProof/>
        </w:rPr>
        <w:drawing>
          <wp:inline distT="0" distB="0" distL="0" distR="0">
            <wp:extent cx="3048000" cy="299085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ACD">
        <w:rPr>
          <w:rFonts w:ascii="Times New Roman" w:hAnsi="Times New Roman"/>
          <w:i/>
          <w:sz w:val="28"/>
          <w:szCs w:val="28"/>
        </w:rPr>
        <w:t xml:space="preserve"> </w:t>
      </w:r>
    </w:p>
    <w:p w:rsidR="002A6220" w:rsidRDefault="00BD0ACD" w:rsidP="002A6220">
      <w:pPr>
        <w:pStyle w:val="af7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Откроется окно для указания причины отмены.</w:t>
      </w:r>
    </w:p>
    <w:p w:rsidR="00BD0ACD" w:rsidRDefault="00BD0ACD" w:rsidP="002A6220">
      <w:pPr>
        <w:pStyle w:val="af7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выпадающего списка выберите причину, при необходимости можете внести дополнительную информацию в правой части вручную (не обязательно).</w:t>
      </w:r>
    </w:p>
    <w:p w:rsidR="00BD0ACD" w:rsidRDefault="00F14E42" w:rsidP="002A6220">
      <w:pPr>
        <w:pStyle w:val="af7"/>
        <w:suppressAutoHyphens/>
        <w:spacing w:after="0" w:line="360" w:lineRule="auto"/>
        <w:rPr>
          <w:noProof/>
        </w:rPr>
      </w:pPr>
      <w:r w:rsidRPr="00F96FD8">
        <w:rPr>
          <w:noProof/>
        </w:rPr>
        <w:lastRenderedPageBreak/>
        <w:drawing>
          <wp:inline distT="0" distB="0" distL="0" distR="0">
            <wp:extent cx="5162550" cy="36385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CD" w:rsidRDefault="00BD0ACD" w:rsidP="002A6220">
      <w:pPr>
        <w:pStyle w:val="af7"/>
        <w:suppressAutoHyphens/>
        <w:spacing w:after="0" w:line="360" w:lineRule="auto"/>
        <w:rPr>
          <w:noProof/>
        </w:rPr>
      </w:pPr>
    </w:p>
    <w:p w:rsidR="00BD0ACD" w:rsidRDefault="00BD0ACD" w:rsidP="002A6220">
      <w:pPr>
        <w:pStyle w:val="af7"/>
        <w:suppressAutoHyphens/>
        <w:spacing w:after="0" w:line="360" w:lineRule="auto"/>
        <w:rPr>
          <w:noProof/>
        </w:rPr>
      </w:pPr>
    </w:p>
    <w:p w:rsidR="00BD0ACD" w:rsidRDefault="002E2E82" w:rsidP="00BD0ACD">
      <w:pPr>
        <w:pStyle w:val="af7"/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D0ACD">
        <w:rPr>
          <w:rFonts w:ascii="Times New Roman" w:hAnsi="Times New Roman"/>
          <w:b/>
          <w:sz w:val="28"/>
          <w:szCs w:val="28"/>
        </w:rPr>
        <w:lastRenderedPageBreak/>
        <w:t>СПИСОК ЗАПИСАННЫХ ПАЦИЕНТОВ</w:t>
      </w:r>
    </w:p>
    <w:p w:rsidR="00BD0ACD" w:rsidRPr="007C0EC1" w:rsidRDefault="00BD0ACD" w:rsidP="007C0EC1">
      <w:pPr>
        <w:pStyle w:val="af7"/>
        <w:suppressAutoHyphens/>
        <w:spacing w:after="0" w:line="360" w:lineRule="auto"/>
        <w:rPr>
          <w:b/>
          <w:i/>
          <w:noProof/>
        </w:rPr>
      </w:pPr>
      <w:r w:rsidRPr="00BD0ACD">
        <w:rPr>
          <w:rFonts w:ascii="Times New Roman" w:hAnsi="Times New Roman"/>
          <w:sz w:val="28"/>
          <w:szCs w:val="28"/>
        </w:rPr>
        <w:t>Для того, чтобы распечат</w:t>
      </w:r>
      <w:r>
        <w:rPr>
          <w:rFonts w:ascii="Times New Roman" w:hAnsi="Times New Roman"/>
          <w:sz w:val="28"/>
          <w:szCs w:val="28"/>
        </w:rPr>
        <w:t>ат</w:t>
      </w:r>
      <w:r w:rsidRPr="00BD0ACD">
        <w:rPr>
          <w:rFonts w:ascii="Times New Roman" w:hAnsi="Times New Roman"/>
          <w:sz w:val="28"/>
          <w:szCs w:val="28"/>
        </w:rPr>
        <w:t>ь список всех запи</w:t>
      </w:r>
      <w:r w:rsidR="007C0EC1">
        <w:rPr>
          <w:rFonts w:ascii="Times New Roman" w:hAnsi="Times New Roman"/>
          <w:sz w:val="28"/>
          <w:szCs w:val="28"/>
        </w:rPr>
        <w:t>санных пациентов к конкретному в</w:t>
      </w:r>
      <w:r w:rsidRPr="00BD0ACD">
        <w:rPr>
          <w:rFonts w:ascii="Times New Roman" w:hAnsi="Times New Roman"/>
          <w:sz w:val="28"/>
          <w:szCs w:val="28"/>
        </w:rPr>
        <w:t xml:space="preserve">рачу откройте пункт меню </w:t>
      </w:r>
      <w:r w:rsidRPr="007C0EC1">
        <w:rPr>
          <w:rFonts w:ascii="Times New Roman" w:hAnsi="Times New Roman"/>
          <w:b/>
          <w:i/>
          <w:sz w:val="28"/>
          <w:szCs w:val="28"/>
        </w:rPr>
        <w:t>Аналитика-Журнал записей пациентов.</w:t>
      </w:r>
    </w:p>
    <w:p w:rsidR="00BD0ACD" w:rsidRPr="00BD0ACD" w:rsidRDefault="00F14E42" w:rsidP="00BD0ACD">
      <w:pPr>
        <w:pStyle w:val="af7"/>
        <w:suppressAutoHyphens/>
        <w:spacing w:after="0" w:line="360" w:lineRule="auto"/>
        <w:ind w:hanging="720"/>
        <w:rPr>
          <w:rFonts w:ascii="Times New Roman" w:hAnsi="Times New Roman"/>
          <w:noProof/>
          <w:sz w:val="28"/>
          <w:szCs w:val="28"/>
        </w:rPr>
      </w:pPr>
      <w:r w:rsidRPr="00F96FD8">
        <w:rPr>
          <w:noProof/>
        </w:rPr>
        <w:drawing>
          <wp:inline distT="0" distB="0" distL="0" distR="0">
            <wp:extent cx="6292850" cy="80010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82" w:rsidRPr="002E2E82" w:rsidRDefault="002E2E82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E2E82">
        <w:rPr>
          <w:rFonts w:ascii="Times New Roman" w:hAnsi="Times New Roman"/>
          <w:sz w:val="28"/>
          <w:szCs w:val="28"/>
        </w:rPr>
        <w:t>Убрать группировку можно нажав по каждому слову группировки левой кнопкой мыши.</w:t>
      </w:r>
    </w:p>
    <w:p w:rsidR="00716686" w:rsidRPr="002E2E82" w:rsidRDefault="007C0EC1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E2E82">
        <w:rPr>
          <w:rFonts w:ascii="Times New Roman" w:hAnsi="Times New Roman"/>
          <w:i/>
          <w:sz w:val="28"/>
          <w:szCs w:val="28"/>
        </w:rPr>
        <w:t>Показать фильтр</w:t>
      </w:r>
      <w:r w:rsidRPr="002E2E82">
        <w:rPr>
          <w:rFonts w:ascii="Times New Roman" w:hAnsi="Times New Roman"/>
          <w:sz w:val="28"/>
          <w:szCs w:val="28"/>
        </w:rPr>
        <w:t xml:space="preserve"> откроет окно, где можно задать параметры для отбора списка.</w:t>
      </w:r>
    </w:p>
    <w:p w:rsidR="007C0EC1" w:rsidRDefault="007C0EC1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2E2E82">
        <w:rPr>
          <w:rFonts w:ascii="Times New Roman" w:hAnsi="Times New Roman"/>
          <w:i/>
          <w:sz w:val="28"/>
          <w:szCs w:val="28"/>
        </w:rPr>
        <w:t>Настройка таблицы</w:t>
      </w:r>
      <w:r w:rsidRPr="002E2E82">
        <w:rPr>
          <w:rFonts w:ascii="Times New Roman" w:hAnsi="Times New Roman"/>
          <w:sz w:val="28"/>
          <w:szCs w:val="28"/>
        </w:rPr>
        <w:t xml:space="preserve"> (значок рядом с кнопкой показать филь</w:t>
      </w:r>
      <w:r w:rsidR="002E2E82" w:rsidRPr="002E2E82">
        <w:rPr>
          <w:rFonts w:ascii="Times New Roman" w:hAnsi="Times New Roman"/>
          <w:sz w:val="28"/>
          <w:szCs w:val="28"/>
        </w:rPr>
        <w:t>т</w:t>
      </w:r>
      <w:r w:rsidRPr="002E2E82">
        <w:rPr>
          <w:rFonts w:ascii="Times New Roman" w:hAnsi="Times New Roman"/>
          <w:sz w:val="28"/>
          <w:szCs w:val="28"/>
        </w:rPr>
        <w:t>р)</w:t>
      </w:r>
      <w:r w:rsidR="002E2E82" w:rsidRPr="002E2E82">
        <w:rPr>
          <w:rFonts w:ascii="Times New Roman" w:hAnsi="Times New Roman"/>
          <w:sz w:val="28"/>
          <w:szCs w:val="28"/>
        </w:rPr>
        <w:t xml:space="preserve"> позволит убрать лишние колонки при формировании таблицы. После установки галок на полях нажать кнопку </w:t>
      </w:r>
      <w:proofErr w:type="gramStart"/>
      <w:r w:rsidR="002E2E82" w:rsidRPr="002E2E82">
        <w:rPr>
          <w:rFonts w:ascii="Times New Roman" w:hAnsi="Times New Roman"/>
          <w:i/>
          <w:sz w:val="28"/>
          <w:szCs w:val="28"/>
        </w:rPr>
        <w:t>Применить</w:t>
      </w:r>
      <w:proofErr w:type="gramEnd"/>
      <w:r w:rsidR="002E2E82" w:rsidRPr="002E2E82">
        <w:rPr>
          <w:rFonts w:ascii="Times New Roman" w:hAnsi="Times New Roman"/>
          <w:i/>
          <w:sz w:val="28"/>
          <w:szCs w:val="28"/>
        </w:rPr>
        <w:t xml:space="preserve"> настройки</w:t>
      </w:r>
      <w:r w:rsidR="002E2E82">
        <w:rPr>
          <w:rFonts w:ascii="Times New Roman" w:hAnsi="Times New Roman"/>
          <w:i/>
          <w:sz w:val="28"/>
          <w:szCs w:val="28"/>
        </w:rPr>
        <w:t>.</w:t>
      </w:r>
    </w:p>
    <w:p w:rsidR="002E2E82" w:rsidRPr="002E2E82" w:rsidRDefault="002E2E82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E2E82">
        <w:rPr>
          <w:rFonts w:ascii="Times New Roman" w:hAnsi="Times New Roman"/>
          <w:sz w:val="28"/>
          <w:szCs w:val="28"/>
        </w:rPr>
        <w:t>В сформировавшимся списке можно распечатать все талоны для приема, вызвав меню правой кнопкой мыши.</w:t>
      </w:r>
      <w:bookmarkStart w:id="2" w:name="_GoBack"/>
      <w:bookmarkEnd w:id="2"/>
    </w:p>
    <w:p w:rsidR="002E2E82" w:rsidRDefault="00F14E42" w:rsidP="00716686">
      <w:pPr>
        <w:pStyle w:val="af7"/>
        <w:suppressAutoHyphens/>
        <w:spacing w:after="0" w:line="360" w:lineRule="auto"/>
        <w:ind w:left="0"/>
        <w:rPr>
          <w:noProof/>
        </w:rPr>
      </w:pPr>
      <w:r w:rsidRPr="00F96FD8">
        <w:rPr>
          <w:noProof/>
        </w:rPr>
        <w:drawing>
          <wp:inline distT="0" distB="0" distL="0" distR="0">
            <wp:extent cx="6299200" cy="135890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82" w:rsidRPr="002E2E82" w:rsidRDefault="002E2E82" w:rsidP="00716686">
      <w:pPr>
        <w:pStyle w:val="af7"/>
        <w:suppressAutoHyphens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E2E82">
        <w:rPr>
          <w:rFonts w:ascii="Times New Roman" w:hAnsi="Times New Roman"/>
          <w:noProof/>
          <w:sz w:val="28"/>
          <w:szCs w:val="28"/>
        </w:rPr>
        <w:t>Для распечатки получившейся таблицы нажмите на значок принтера в правом углу.</w:t>
      </w:r>
    </w:p>
    <w:p w:rsidR="007A71D4" w:rsidRPr="00716686" w:rsidRDefault="007A71D4" w:rsidP="00716686">
      <w:pPr>
        <w:pStyle w:val="a2"/>
        <w:spacing w:before="0" w:after="0" w:line="240" w:lineRule="auto"/>
        <w:ind w:left="720" w:firstLine="0"/>
        <w:rPr>
          <w:rFonts w:ascii="Times New Roman" w:hAnsi="Times New Roman"/>
          <w:sz w:val="28"/>
          <w:szCs w:val="28"/>
        </w:rPr>
      </w:pPr>
    </w:p>
    <w:sectPr w:rsidR="007A71D4" w:rsidRPr="00716686" w:rsidSect="00ED662C">
      <w:headerReference w:type="default" r:id="rId42"/>
      <w:footerReference w:type="default" r:id="rId43"/>
      <w:pgSz w:w="11906" w:h="16838" w:code="9"/>
      <w:pgMar w:top="568" w:right="851" w:bottom="56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A81" w:rsidRDefault="005D4A81">
      <w:r>
        <w:separator/>
      </w:r>
    </w:p>
  </w:endnote>
  <w:endnote w:type="continuationSeparator" w:id="0">
    <w:p w:rsidR="005D4A81" w:rsidRDefault="005D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DejaVu Sans Mono">
    <w:panose1 w:val="020B0609030804020204"/>
    <w:charset w:val="CC"/>
    <w:family w:val="modern"/>
    <w:pitch w:val="fixed"/>
    <w:sig w:usb0="E70026FF" w:usb1="D200F9FB" w:usb2="02000028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2F1" w:rsidRDefault="00A602F1" w:rsidP="00C53B68">
    <w:pPr>
      <w:pStyle w:val="aff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A81" w:rsidRDefault="005D4A81">
      <w:r>
        <w:separator/>
      </w:r>
    </w:p>
  </w:footnote>
  <w:footnote w:type="continuationSeparator" w:id="0">
    <w:p w:rsidR="005D4A81" w:rsidRDefault="005D4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2F1" w:rsidRPr="00433445" w:rsidRDefault="00A602F1" w:rsidP="00B42CA0">
    <w:pPr>
      <w:tabs>
        <w:tab w:val="center" w:pos="4677"/>
        <w:tab w:val="right" w:pos="9355"/>
      </w:tabs>
      <w:spacing w:before="20" w:after="120" w:line="360" w:lineRule="auto"/>
      <w:jc w:val="center"/>
      <w:rPr>
        <w:rFonts w:cs="Tahoma"/>
        <w:lang w:val="en-US"/>
      </w:rPr>
    </w:pPr>
    <w:r w:rsidRPr="00433445">
      <w:rPr>
        <w:rFonts w:cs="Tahoma"/>
        <w:lang w:val="en-US"/>
      </w:rPr>
      <w:fldChar w:fldCharType="begin"/>
    </w:r>
    <w:r w:rsidRPr="00433445">
      <w:rPr>
        <w:rFonts w:cs="Tahoma"/>
        <w:lang w:val="en-US"/>
      </w:rPr>
      <w:instrText>PAGE   \* MERGEFORMAT</w:instrText>
    </w:r>
    <w:r w:rsidRPr="00433445">
      <w:rPr>
        <w:rFonts w:cs="Tahoma"/>
        <w:lang w:val="en-US"/>
      </w:rPr>
      <w:fldChar w:fldCharType="separate"/>
    </w:r>
    <w:r w:rsidR="00EA16A3">
      <w:rPr>
        <w:rFonts w:cs="Tahoma"/>
        <w:noProof/>
        <w:lang w:val="en-US"/>
      </w:rPr>
      <w:t>14</w:t>
    </w:r>
    <w:r w:rsidRPr="00433445">
      <w:rPr>
        <w:rFonts w:cs="Tahoma"/>
        <w:lang w:val="en-US"/>
      </w:rPr>
      <w:fldChar w:fldCharType="end"/>
    </w:r>
  </w:p>
  <w:p w:rsidR="00A602F1" w:rsidRDefault="00A602F1">
    <w:pPr>
      <w:pStyle w:val="af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7758"/>
    <w:multiLevelType w:val="multilevel"/>
    <w:tmpl w:val="0A4A2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0D966240"/>
    <w:multiLevelType w:val="multilevel"/>
    <w:tmpl w:val="C3E6F0A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0042F4F"/>
    <w:multiLevelType w:val="hybridMultilevel"/>
    <w:tmpl w:val="18AAB568"/>
    <w:lvl w:ilvl="0" w:tplc="EFA8C08A">
      <w:start w:val="1"/>
      <w:numFmt w:val="decimal"/>
      <w:lvlText w:val="%1."/>
      <w:lvlJc w:val="left"/>
      <w:pPr>
        <w:tabs>
          <w:tab w:val="num" w:pos="881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4" w15:restartNumberingAfterBreak="0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0E4743B"/>
    <w:multiLevelType w:val="multilevel"/>
    <w:tmpl w:val="ED3C9BB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6" w15:restartNumberingAfterBreak="0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 w15:restartNumberingAfterBreak="0">
    <w:nsid w:val="338950FC"/>
    <w:multiLevelType w:val="hybridMultilevel"/>
    <w:tmpl w:val="9FCCE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421B4C5C"/>
    <w:multiLevelType w:val="hybridMultilevel"/>
    <w:tmpl w:val="A964EC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74C45"/>
    <w:multiLevelType w:val="hybridMultilevel"/>
    <w:tmpl w:val="A36CDC0A"/>
    <w:lvl w:ilvl="0" w:tplc="86D89922">
      <w:start w:val="1"/>
      <w:numFmt w:val="decimal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4566D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A437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462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9D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72E9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EE0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4F8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C7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6C3098"/>
    <w:multiLevelType w:val="hybridMultilevel"/>
    <w:tmpl w:val="D4CADA76"/>
    <w:lvl w:ilvl="0" w:tplc="E604B8FE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B2B6C"/>
    <w:multiLevelType w:val="multilevel"/>
    <w:tmpl w:val="AE92B1EA"/>
    <w:lvl w:ilvl="0">
      <w:start w:val="1"/>
      <w:numFmt w:val="decimal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3" w15:restartNumberingAfterBreak="0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4" w15:restartNumberingAfterBreak="0">
    <w:nsid w:val="63EC2B42"/>
    <w:multiLevelType w:val="hybridMultilevel"/>
    <w:tmpl w:val="E8303FC0"/>
    <w:lvl w:ilvl="0" w:tplc="36DC2144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248C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6A5B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BC0E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C846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B2FC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2CE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62FC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B21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4B2E6D"/>
    <w:multiLevelType w:val="hybridMultilevel"/>
    <w:tmpl w:val="9FCCE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6550F"/>
    <w:multiLevelType w:val="hybridMultilevel"/>
    <w:tmpl w:val="D58A8F4E"/>
    <w:lvl w:ilvl="0" w:tplc="49A4A900">
      <w:start w:val="1"/>
      <w:numFmt w:val="decimal"/>
      <w:pStyle w:val="a0"/>
      <w:suff w:val="space"/>
      <w:lvlText w:val="Рис. %1"/>
      <w:lvlJc w:val="left"/>
      <w:pPr>
        <w:ind w:left="13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7" w15:restartNumberingAfterBreak="0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</w:num>
  <w:num w:numId="2">
    <w:abstractNumId w:val="18"/>
  </w:num>
  <w:num w:numId="3">
    <w:abstractNumId w:val="2"/>
  </w:num>
  <w:num w:numId="4">
    <w:abstractNumId w:val="8"/>
  </w:num>
  <w:num w:numId="5">
    <w:abstractNumId w:val="6"/>
  </w:num>
  <w:num w:numId="6">
    <w:abstractNumId w:val="16"/>
  </w:num>
  <w:num w:numId="7">
    <w:abstractNumId w:val="17"/>
  </w:num>
  <w:num w:numId="8">
    <w:abstractNumId w:val="4"/>
  </w:num>
  <w:num w:numId="9">
    <w:abstractNumId w:val="19"/>
  </w:num>
  <w:num w:numId="10">
    <w:abstractNumId w:val="1"/>
  </w:num>
  <w:num w:numId="11">
    <w:abstractNumId w:val="17"/>
    <w:lvlOverride w:ilvl="0">
      <w:startOverride w:val="1"/>
    </w:lvlOverride>
  </w:num>
  <w:num w:numId="12">
    <w:abstractNumId w:val="14"/>
  </w:num>
  <w:num w:numId="13">
    <w:abstractNumId w:val="13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2"/>
  </w:num>
  <w:num w:numId="17">
    <w:abstractNumId w:val="1"/>
    <w:lvlOverride w:ilvl="0">
      <w:startOverride w:val="1"/>
    </w:lvlOverride>
  </w:num>
  <w:num w:numId="18">
    <w:abstractNumId w:val="11"/>
  </w:num>
  <w:num w:numId="19">
    <w:abstractNumId w:val="3"/>
  </w:num>
  <w:num w:numId="20">
    <w:abstractNumId w:val="10"/>
  </w:num>
  <w:num w:numId="21">
    <w:abstractNumId w:val="5"/>
  </w:num>
  <w:num w:numId="22">
    <w:abstractNumId w:val="1"/>
    <w:lvlOverride w:ilvl="0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5"/>
  </w:num>
  <w:num w:numId="2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linkStyle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77A"/>
    <w:rsid w:val="000005D3"/>
    <w:rsid w:val="00000E34"/>
    <w:rsid w:val="0000207A"/>
    <w:rsid w:val="0000207E"/>
    <w:rsid w:val="0000246A"/>
    <w:rsid w:val="00003F37"/>
    <w:rsid w:val="000077F7"/>
    <w:rsid w:val="00007B6B"/>
    <w:rsid w:val="000109DB"/>
    <w:rsid w:val="00011217"/>
    <w:rsid w:val="00014F54"/>
    <w:rsid w:val="00016ED4"/>
    <w:rsid w:val="00017AEB"/>
    <w:rsid w:val="00020E04"/>
    <w:rsid w:val="00022787"/>
    <w:rsid w:val="0002674D"/>
    <w:rsid w:val="00031229"/>
    <w:rsid w:val="00032E76"/>
    <w:rsid w:val="00034CE5"/>
    <w:rsid w:val="00037B3A"/>
    <w:rsid w:val="00040ABA"/>
    <w:rsid w:val="00044121"/>
    <w:rsid w:val="00046916"/>
    <w:rsid w:val="00047758"/>
    <w:rsid w:val="000521B8"/>
    <w:rsid w:val="000559EB"/>
    <w:rsid w:val="00056640"/>
    <w:rsid w:val="00065D2F"/>
    <w:rsid w:val="00073CB2"/>
    <w:rsid w:val="0007753D"/>
    <w:rsid w:val="00084714"/>
    <w:rsid w:val="00085510"/>
    <w:rsid w:val="000930D7"/>
    <w:rsid w:val="00093C82"/>
    <w:rsid w:val="000A09C9"/>
    <w:rsid w:val="000A1EB5"/>
    <w:rsid w:val="000A57E1"/>
    <w:rsid w:val="000A64AD"/>
    <w:rsid w:val="000B52CB"/>
    <w:rsid w:val="000C1E04"/>
    <w:rsid w:val="000C4365"/>
    <w:rsid w:val="000C47CF"/>
    <w:rsid w:val="000C7574"/>
    <w:rsid w:val="000D1122"/>
    <w:rsid w:val="000D2B69"/>
    <w:rsid w:val="000D46D5"/>
    <w:rsid w:val="000D6E4E"/>
    <w:rsid w:val="000E689F"/>
    <w:rsid w:val="000F4477"/>
    <w:rsid w:val="000F4EF5"/>
    <w:rsid w:val="000F575D"/>
    <w:rsid w:val="0010040A"/>
    <w:rsid w:val="00100CD5"/>
    <w:rsid w:val="001016D8"/>
    <w:rsid w:val="00104674"/>
    <w:rsid w:val="00104F97"/>
    <w:rsid w:val="00105D73"/>
    <w:rsid w:val="00105E95"/>
    <w:rsid w:val="00107869"/>
    <w:rsid w:val="00113E55"/>
    <w:rsid w:val="001144A3"/>
    <w:rsid w:val="00115338"/>
    <w:rsid w:val="00122873"/>
    <w:rsid w:val="001315A5"/>
    <w:rsid w:val="0013341B"/>
    <w:rsid w:val="001339A5"/>
    <w:rsid w:val="00136477"/>
    <w:rsid w:val="001458EA"/>
    <w:rsid w:val="001579E8"/>
    <w:rsid w:val="00170115"/>
    <w:rsid w:val="00170B1B"/>
    <w:rsid w:val="001758F4"/>
    <w:rsid w:val="00176877"/>
    <w:rsid w:val="00177913"/>
    <w:rsid w:val="001806EF"/>
    <w:rsid w:val="00187DED"/>
    <w:rsid w:val="001975B0"/>
    <w:rsid w:val="001A0A1A"/>
    <w:rsid w:val="001A0D47"/>
    <w:rsid w:val="001A12E7"/>
    <w:rsid w:val="001A3637"/>
    <w:rsid w:val="001A59E2"/>
    <w:rsid w:val="001A7A65"/>
    <w:rsid w:val="001C0120"/>
    <w:rsid w:val="001C16E1"/>
    <w:rsid w:val="001C2BC5"/>
    <w:rsid w:val="001C4058"/>
    <w:rsid w:val="001C5458"/>
    <w:rsid w:val="001D1403"/>
    <w:rsid w:val="001D2730"/>
    <w:rsid w:val="001D500C"/>
    <w:rsid w:val="001D773F"/>
    <w:rsid w:val="001E1DF8"/>
    <w:rsid w:val="001E21B6"/>
    <w:rsid w:val="001E27EE"/>
    <w:rsid w:val="001E5A50"/>
    <w:rsid w:val="001F1DD3"/>
    <w:rsid w:val="001F34ED"/>
    <w:rsid w:val="001F70B6"/>
    <w:rsid w:val="002034DF"/>
    <w:rsid w:val="002113A9"/>
    <w:rsid w:val="00212A0E"/>
    <w:rsid w:val="00232B97"/>
    <w:rsid w:val="002345DF"/>
    <w:rsid w:val="00235F6A"/>
    <w:rsid w:val="002400E3"/>
    <w:rsid w:val="00240492"/>
    <w:rsid w:val="00244801"/>
    <w:rsid w:val="00245DBA"/>
    <w:rsid w:val="002474DF"/>
    <w:rsid w:val="00253A33"/>
    <w:rsid w:val="00256FFA"/>
    <w:rsid w:val="0025779B"/>
    <w:rsid w:val="00257A56"/>
    <w:rsid w:val="00260DF5"/>
    <w:rsid w:val="00261578"/>
    <w:rsid w:val="00262740"/>
    <w:rsid w:val="002630DE"/>
    <w:rsid w:val="0026676D"/>
    <w:rsid w:val="002703F7"/>
    <w:rsid w:val="00271949"/>
    <w:rsid w:val="00271D36"/>
    <w:rsid w:val="00271FA9"/>
    <w:rsid w:val="00272150"/>
    <w:rsid w:val="0027291B"/>
    <w:rsid w:val="002730B8"/>
    <w:rsid w:val="00276E8C"/>
    <w:rsid w:val="0028223C"/>
    <w:rsid w:val="0028671B"/>
    <w:rsid w:val="0029578E"/>
    <w:rsid w:val="00296AAC"/>
    <w:rsid w:val="00297307"/>
    <w:rsid w:val="00297DC0"/>
    <w:rsid w:val="002A0DF5"/>
    <w:rsid w:val="002A3164"/>
    <w:rsid w:val="002A357D"/>
    <w:rsid w:val="002A6220"/>
    <w:rsid w:val="002B27AD"/>
    <w:rsid w:val="002B40B9"/>
    <w:rsid w:val="002B425F"/>
    <w:rsid w:val="002C05BF"/>
    <w:rsid w:val="002C1E45"/>
    <w:rsid w:val="002C4C8D"/>
    <w:rsid w:val="002C5959"/>
    <w:rsid w:val="002C6052"/>
    <w:rsid w:val="002C7D62"/>
    <w:rsid w:val="002D4CD5"/>
    <w:rsid w:val="002E05A5"/>
    <w:rsid w:val="002E2B34"/>
    <w:rsid w:val="002E2E82"/>
    <w:rsid w:val="002E40A0"/>
    <w:rsid w:val="002E7E37"/>
    <w:rsid w:val="002F2A96"/>
    <w:rsid w:val="002F2C76"/>
    <w:rsid w:val="002F55AC"/>
    <w:rsid w:val="00301645"/>
    <w:rsid w:val="003039D9"/>
    <w:rsid w:val="00305FEC"/>
    <w:rsid w:val="00306555"/>
    <w:rsid w:val="00306C06"/>
    <w:rsid w:val="003134D0"/>
    <w:rsid w:val="00320840"/>
    <w:rsid w:val="00322153"/>
    <w:rsid w:val="00323309"/>
    <w:rsid w:val="003236D2"/>
    <w:rsid w:val="00324929"/>
    <w:rsid w:val="00325757"/>
    <w:rsid w:val="00331BA3"/>
    <w:rsid w:val="00332770"/>
    <w:rsid w:val="00335A60"/>
    <w:rsid w:val="00337726"/>
    <w:rsid w:val="00343DF0"/>
    <w:rsid w:val="00343F7E"/>
    <w:rsid w:val="00344764"/>
    <w:rsid w:val="00344DA0"/>
    <w:rsid w:val="0035080E"/>
    <w:rsid w:val="00351E46"/>
    <w:rsid w:val="003522D4"/>
    <w:rsid w:val="00360BE1"/>
    <w:rsid w:val="00362504"/>
    <w:rsid w:val="003630C2"/>
    <w:rsid w:val="00367794"/>
    <w:rsid w:val="00372133"/>
    <w:rsid w:val="00373A0C"/>
    <w:rsid w:val="00373ACB"/>
    <w:rsid w:val="0037487D"/>
    <w:rsid w:val="00377CEC"/>
    <w:rsid w:val="0038055C"/>
    <w:rsid w:val="00382D93"/>
    <w:rsid w:val="0038440B"/>
    <w:rsid w:val="003930A0"/>
    <w:rsid w:val="003939BC"/>
    <w:rsid w:val="003A0300"/>
    <w:rsid w:val="003A16DD"/>
    <w:rsid w:val="003A373F"/>
    <w:rsid w:val="003A635F"/>
    <w:rsid w:val="003B10E7"/>
    <w:rsid w:val="003B1785"/>
    <w:rsid w:val="003B6540"/>
    <w:rsid w:val="003C707B"/>
    <w:rsid w:val="003D0AB7"/>
    <w:rsid w:val="003D1F8D"/>
    <w:rsid w:val="003D2A35"/>
    <w:rsid w:val="003D4200"/>
    <w:rsid w:val="003E0A54"/>
    <w:rsid w:val="003E60B1"/>
    <w:rsid w:val="003F0C37"/>
    <w:rsid w:val="003F109B"/>
    <w:rsid w:val="0040497B"/>
    <w:rsid w:val="00404BD7"/>
    <w:rsid w:val="00410B73"/>
    <w:rsid w:val="00410E48"/>
    <w:rsid w:val="00411CE0"/>
    <w:rsid w:val="0041226B"/>
    <w:rsid w:val="00420C53"/>
    <w:rsid w:val="0042135C"/>
    <w:rsid w:val="004221E1"/>
    <w:rsid w:val="00431DAA"/>
    <w:rsid w:val="004350B8"/>
    <w:rsid w:val="00437025"/>
    <w:rsid w:val="004371F3"/>
    <w:rsid w:val="00441524"/>
    <w:rsid w:val="004436E9"/>
    <w:rsid w:val="00452C68"/>
    <w:rsid w:val="004532F4"/>
    <w:rsid w:val="004535BD"/>
    <w:rsid w:val="00453DEC"/>
    <w:rsid w:val="00460D8C"/>
    <w:rsid w:val="004611C3"/>
    <w:rsid w:val="00462748"/>
    <w:rsid w:val="00464FC1"/>
    <w:rsid w:val="0046589E"/>
    <w:rsid w:val="00466B51"/>
    <w:rsid w:val="004673A3"/>
    <w:rsid w:val="004674C6"/>
    <w:rsid w:val="00475EE8"/>
    <w:rsid w:val="00480E53"/>
    <w:rsid w:val="004827A9"/>
    <w:rsid w:val="004843F0"/>
    <w:rsid w:val="00486934"/>
    <w:rsid w:val="00486B9E"/>
    <w:rsid w:val="004875C5"/>
    <w:rsid w:val="004910A2"/>
    <w:rsid w:val="004958BE"/>
    <w:rsid w:val="004A23F4"/>
    <w:rsid w:val="004A3DF4"/>
    <w:rsid w:val="004A4F81"/>
    <w:rsid w:val="004A4F85"/>
    <w:rsid w:val="004A7D0A"/>
    <w:rsid w:val="004B0A01"/>
    <w:rsid w:val="004B36AE"/>
    <w:rsid w:val="004B3E74"/>
    <w:rsid w:val="004B4EED"/>
    <w:rsid w:val="004C35D4"/>
    <w:rsid w:val="004C4C8D"/>
    <w:rsid w:val="004D18FA"/>
    <w:rsid w:val="004D4C21"/>
    <w:rsid w:val="004D7A13"/>
    <w:rsid w:val="004E21A9"/>
    <w:rsid w:val="004E354C"/>
    <w:rsid w:val="004E65CE"/>
    <w:rsid w:val="004F1959"/>
    <w:rsid w:val="004F2E7A"/>
    <w:rsid w:val="004F6135"/>
    <w:rsid w:val="00500865"/>
    <w:rsid w:val="00502845"/>
    <w:rsid w:val="005040E1"/>
    <w:rsid w:val="00504CBA"/>
    <w:rsid w:val="00504FC2"/>
    <w:rsid w:val="00506505"/>
    <w:rsid w:val="0051352A"/>
    <w:rsid w:val="005150F1"/>
    <w:rsid w:val="00515C43"/>
    <w:rsid w:val="00517076"/>
    <w:rsid w:val="00522755"/>
    <w:rsid w:val="00525EA4"/>
    <w:rsid w:val="005269B1"/>
    <w:rsid w:val="005305D8"/>
    <w:rsid w:val="00530F52"/>
    <w:rsid w:val="00532391"/>
    <w:rsid w:val="0053363F"/>
    <w:rsid w:val="00535DDB"/>
    <w:rsid w:val="005364F6"/>
    <w:rsid w:val="00542244"/>
    <w:rsid w:val="005450E0"/>
    <w:rsid w:val="00545419"/>
    <w:rsid w:val="0054576A"/>
    <w:rsid w:val="00545CD8"/>
    <w:rsid w:val="00553248"/>
    <w:rsid w:val="005552DC"/>
    <w:rsid w:val="00557364"/>
    <w:rsid w:val="00563395"/>
    <w:rsid w:val="00570E3A"/>
    <w:rsid w:val="005715D2"/>
    <w:rsid w:val="005726A8"/>
    <w:rsid w:val="0057588E"/>
    <w:rsid w:val="00576A9C"/>
    <w:rsid w:val="00576FAD"/>
    <w:rsid w:val="00580906"/>
    <w:rsid w:val="005865DC"/>
    <w:rsid w:val="00590DBE"/>
    <w:rsid w:val="00592211"/>
    <w:rsid w:val="005962A4"/>
    <w:rsid w:val="005A2FA7"/>
    <w:rsid w:val="005A4041"/>
    <w:rsid w:val="005A7353"/>
    <w:rsid w:val="005B27AC"/>
    <w:rsid w:val="005B2FD6"/>
    <w:rsid w:val="005B5E10"/>
    <w:rsid w:val="005B632C"/>
    <w:rsid w:val="005B7E1C"/>
    <w:rsid w:val="005C152A"/>
    <w:rsid w:val="005C4A43"/>
    <w:rsid w:val="005C54B5"/>
    <w:rsid w:val="005C60AD"/>
    <w:rsid w:val="005C7293"/>
    <w:rsid w:val="005D209A"/>
    <w:rsid w:val="005D291C"/>
    <w:rsid w:val="005D3EB1"/>
    <w:rsid w:val="005D4A81"/>
    <w:rsid w:val="005D73E3"/>
    <w:rsid w:val="005E2CC1"/>
    <w:rsid w:val="005E4435"/>
    <w:rsid w:val="005E70F5"/>
    <w:rsid w:val="005E7DF5"/>
    <w:rsid w:val="005F2258"/>
    <w:rsid w:val="005F44D5"/>
    <w:rsid w:val="00602875"/>
    <w:rsid w:val="00610BDF"/>
    <w:rsid w:val="00616D37"/>
    <w:rsid w:val="0061795C"/>
    <w:rsid w:val="006228A9"/>
    <w:rsid w:val="006238CA"/>
    <w:rsid w:val="00630296"/>
    <w:rsid w:val="006314E9"/>
    <w:rsid w:val="00634591"/>
    <w:rsid w:val="00634CDD"/>
    <w:rsid w:val="00635709"/>
    <w:rsid w:val="00635D83"/>
    <w:rsid w:val="006365F3"/>
    <w:rsid w:val="00636607"/>
    <w:rsid w:val="00636E34"/>
    <w:rsid w:val="006372F4"/>
    <w:rsid w:val="00641E60"/>
    <w:rsid w:val="006422E3"/>
    <w:rsid w:val="006436FF"/>
    <w:rsid w:val="006443A7"/>
    <w:rsid w:val="00653A48"/>
    <w:rsid w:val="00654CBB"/>
    <w:rsid w:val="00655911"/>
    <w:rsid w:val="00655AB6"/>
    <w:rsid w:val="006572F7"/>
    <w:rsid w:val="006575E8"/>
    <w:rsid w:val="0065788C"/>
    <w:rsid w:val="00663E56"/>
    <w:rsid w:val="00664853"/>
    <w:rsid w:val="00664B2C"/>
    <w:rsid w:val="0067096A"/>
    <w:rsid w:val="00672A13"/>
    <w:rsid w:val="00676671"/>
    <w:rsid w:val="0067718F"/>
    <w:rsid w:val="00677294"/>
    <w:rsid w:val="00677C5A"/>
    <w:rsid w:val="006802E0"/>
    <w:rsid w:val="00681287"/>
    <w:rsid w:val="00683DB8"/>
    <w:rsid w:val="00687FAD"/>
    <w:rsid w:val="00690687"/>
    <w:rsid w:val="00693C72"/>
    <w:rsid w:val="00696F12"/>
    <w:rsid w:val="006A05E1"/>
    <w:rsid w:val="006A1B27"/>
    <w:rsid w:val="006A30BA"/>
    <w:rsid w:val="006A3825"/>
    <w:rsid w:val="006A3C94"/>
    <w:rsid w:val="006A7A66"/>
    <w:rsid w:val="006B7747"/>
    <w:rsid w:val="006C04DF"/>
    <w:rsid w:val="006C14D8"/>
    <w:rsid w:val="006C488B"/>
    <w:rsid w:val="006C4E4E"/>
    <w:rsid w:val="006D46BE"/>
    <w:rsid w:val="006D4BD2"/>
    <w:rsid w:val="006D71A0"/>
    <w:rsid w:val="006E0AD4"/>
    <w:rsid w:val="006E5AD5"/>
    <w:rsid w:val="006E612A"/>
    <w:rsid w:val="006E640D"/>
    <w:rsid w:val="006E6EEA"/>
    <w:rsid w:val="006F1326"/>
    <w:rsid w:val="006F161E"/>
    <w:rsid w:val="006F1CB7"/>
    <w:rsid w:val="006F43A6"/>
    <w:rsid w:val="006F58D7"/>
    <w:rsid w:val="006F6A13"/>
    <w:rsid w:val="006F7DB0"/>
    <w:rsid w:val="007010C2"/>
    <w:rsid w:val="00711279"/>
    <w:rsid w:val="0071161E"/>
    <w:rsid w:val="00711693"/>
    <w:rsid w:val="00716686"/>
    <w:rsid w:val="00717618"/>
    <w:rsid w:val="0072560D"/>
    <w:rsid w:val="00737CF9"/>
    <w:rsid w:val="007406B8"/>
    <w:rsid w:val="00742B9B"/>
    <w:rsid w:val="00743A06"/>
    <w:rsid w:val="00746257"/>
    <w:rsid w:val="00747D81"/>
    <w:rsid w:val="00751982"/>
    <w:rsid w:val="00761CDC"/>
    <w:rsid w:val="007629CB"/>
    <w:rsid w:val="0077064A"/>
    <w:rsid w:val="00770DFE"/>
    <w:rsid w:val="00772390"/>
    <w:rsid w:val="00772778"/>
    <w:rsid w:val="00772793"/>
    <w:rsid w:val="0078194A"/>
    <w:rsid w:val="007910DB"/>
    <w:rsid w:val="007919D1"/>
    <w:rsid w:val="00792234"/>
    <w:rsid w:val="00793FCB"/>
    <w:rsid w:val="007A09FA"/>
    <w:rsid w:val="007A1A68"/>
    <w:rsid w:val="007A3293"/>
    <w:rsid w:val="007A51D2"/>
    <w:rsid w:val="007A5964"/>
    <w:rsid w:val="007A71D4"/>
    <w:rsid w:val="007A7DFA"/>
    <w:rsid w:val="007B1CD2"/>
    <w:rsid w:val="007B2D98"/>
    <w:rsid w:val="007B51EF"/>
    <w:rsid w:val="007B60E3"/>
    <w:rsid w:val="007B7B0B"/>
    <w:rsid w:val="007C0EC1"/>
    <w:rsid w:val="007C23AD"/>
    <w:rsid w:val="007C69BF"/>
    <w:rsid w:val="007C7331"/>
    <w:rsid w:val="007C7F93"/>
    <w:rsid w:val="007D090B"/>
    <w:rsid w:val="007D4741"/>
    <w:rsid w:val="007D7AF0"/>
    <w:rsid w:val="007E336C"/>
    <w:rsid w:val="007F0786"/>
    <w:rsid w:val="007F08F2"/>
    <w:rsid w:val="007F5C64"/>
    <w:rsid w:val="007F7DEA"/>
    <w:rsid w:val="00801EFD"/>
    <w:rsid w:val="008024CD"/>
    <w:rsid w:val="00802B04"/>
    <w:rsid w:val="00802B77"/>
    <w:rsid w:val="008077ED"/>
    <w:rsid w:val="008118AA"/>
    <w:rsid w:val="00811FAB"/>
    <w:rsid w:val="00813582"/>
    <w:rsid w:val="00825C6F"/>
    <w:rsid w:val="00827AA0"/>
    <w:rsid w:val="00831DB7"/>
    <w:rsid w:val="008334D5"/>
    <w:rsid w:val="00833745"/>
    <w:rsid w:val="00833A4F"/>
    <w:rsid w:val="0083567C"/>
    <w:rsid w:val="00836978"/>
    <w:rsid w:val="00837FD8"/>
    <w:rsid w:val="0084026B"/>
    <w:rsid w:val="00841A2C"/>
    <w:rsid w:val="0084320B"/>
    <w:rsid w:val="0084798C"/>
    <w:rsid w:val="00847AE1"/>
    <w:rsid w:val="008508DC"/>
    <w:rsid w:val="00851347"/>
    <w:rsid w:val="00855715"/>
    <w:rsid w:val="008567F5"/>
    <w:rsid w:val="00863418"/>
    <w:rsid w:val="0086394A"/>
    <w:rsid w:val="00864894"/>
    <w:rsid w:val="0086506C"/>
    <w:rsid w:val="00866665"/>
    <w:rsid w:val="00867E07"/>
    <w:rsid w:val="00875A1D"/>
    <w:rsid w:val="008849F8"/>
    <w:rsid w:val="00890ECF"/>
    <w:rsid w:val="008930AB"/>
    <w:rsid w:val="00893BC2"/>
    <w:rsid w:val="00895DAA"/>
    <w:rsid w:val="008A077A"/>
    <w:rsid w:val="008A4DF9"/>
    <w:rsid w:val="008A519A"/>
    <w:rsid w:val="008A590D"/>
    <w:rsid w:val="008A594E"/>
    <w:rsid w:val="008B06AD"/>
    <w:rsid w:val="008B2ECF"/>
    <w:rsid w:val="008B53CD"/>
    <w:rsid w:val="008B60F9"/>
    <w:rsid w:val="008B6593"/>
    <w:rsid w:val="008B6E91"/>
    <w:rsid w:val="008B7E05"/>
    <w:rsid w:val="008C0DA3"/>
    <w:rsid w:val="008C2E32"/>
    <w:rsid w:val="008C791A"/>
    <w:rsid w:val="008C79EA"/>
    <w:rsid w:val="008D0FF6"/>
    <w:rsid w:val="008D1B10"/>
    <w:rsid w:val="008D3775"/>
    <w:rsid w:val="008D5B8E"/>
    <w:rsid w:val="008D6FE4"/>
    <w:rsid w:val="008E31AF"/>
    <w:rsid w:val="008E50FC"/>
    <w:rsid w:val="008E58AE"/>
    <w:rsid w:val="008E64A3"/>
    <w:rsid w:val="008F1D33"/>
    <w:rsid w:val="008F2E5E"/>
    <w:rsid w:val="008F36B2"/>
    <w:rsid w:val="008F4FA8"/>
    <w:rsid w:val="00900E41"/>
    <w:rsid w:val="00902747"/>
    <w:rsid w:val="009061AF"/>
    <w:rsid w:val="00911A44"/>
    <w:rsid w:val="00912CF4"/>
    <w:rsid w:val="00914DF2"/>
    <w:rsid w:val="00915AA2"/>
    <w:rsid w:val="0091704D"/>
    <w:rsid w:val="009275C6"/>
    <w:rsid w:val="009279DF"/>
    <w:rsid w:val="00933A89"/>
    <w:rsid w:val="00935657"/>
    <w:rsid w:val="00935C06"/>
    <w:rsid w:val="00937241"/>
    <w:rsid w:val="00937658"/>
    <w:rsid w:val="00937774"/>
    <w:rsid w:val="00937BC7"/>
    <w:rsid w:val="00941814"/>
    <w:rsid w:val="00942344"/>
    <w:rsid w:val="00947FF9"/>
    <w:rsid w:val="00950DBD"/>
    <w:rsid w:val="00951A9F"/>
    <w:rsid w:val="00956285"/>
    <w:rsid w:val="00966781"/>
    <w:rsid w:val="009704E3"/>
    <w:rsid w:val="0097125B"/>
    <w:rsid w:val="00971780"/>
    <w:rsid w:val="00975E62"/>
    <w:rsid w:val="00976C72"/>
    <w:rsid w:val="00984387"/>
    <w:rsid w:val="009870FB"/>
    <w:rsid w:val="00991111"/>
    <w:rsid w:val="0099125A"/>
    <w:rsid w:val="0099410B"/>
    <w:rsid w:val="009963FC"/>
    <w:rsid w:val="00996506"/>
    <w:rsid w:val="009A1C74"/>
    <w:rsid w:val="009A75C0"/>
    <w:rsid w:val="009B092D"/>
    <w:rsid w:val="009B34D7"/>
    <w:rsid w:val="009B6181"/>
    <w:rsid w:val="009B65F5"/>
    <w:rsid w:val="009C264E"/>
    <w:rsid w:val="009D1833"/>
    <w:rsid w:val="009D3E07"/>
    <w:rsid w:val="009D40B6"/>
    <w:rsid w:val="009D7BBB"/>
    <w:rsid w:val="009E1728"/>
    <w:rsid w:val="009E5881"/>
    <w:rsid w:val="009F071C"/>
    <w:rsid w:val="009F1E95"/>
    <w:rsid w:val="009F6D72"/>
    <w:rsid w:val="00A011CF"/>
    <w:rsid w:val="00A03514"/>
    <w:rsid w:val="00A05E78"/>
    <w:rsid w:val="00A07708"/>
    <w:rsid w:val="00A07AC2"/>
    <w:rsid w:val="00A149C3"/>
    <w:rsid w:val="00A15954"/>
    <w:rsid w:val="00A177FF"/>
    <w:rsid w:val="00A24D2D"/>
    <w:rsid w:val="00A30DF9"/>
    <w:rsid w:val="00A30E71"/>
    <w:rsid w:val="00A315BB"/>
    <w:rsid w:val="00A34974"/>
    <w:rsid w:val="00A5129D"/>
    <w:rsid w:val="00A56028"/>
    <w:rsid w:val="00A57123"/>
    <w:rsid w:val="00A600FC"/>
    <w:rsid w:val="00A6020E"/>
    <w:rsid w:val="00A602F1"/>
    <w:rsid w:val="00A64FBB"/>
    <w:rsid w:val="00A65404"/>
    <w:rsid w:val="00A65D72"/>
    <w:rsid w:val="00A761CA"/>
    <w:rsid w:val="00A76248"/>
    <w:rsid w:val="00A76F3C"/>
    <w:rsid w:val="00A83219"/>
    <w:rsid w:val="00A85937"/>
    <w:rsid w:val="00A865B7"/>
    <w:rsid w:val="00A87A4B"/>
    <w:rsid w:val="00A87BE8"/>
    <w:rsid w:val="00A90E70"/>
    <w:rsid w:val="00A926FC"/>
    <w:rsid w:val="00A93EB2"/>
    <w:rsid w:val="00A95EF4"/>
    <w:rsid w:val="00A9769D"/>
    <w:rsid w:val="00A97E6F"/>
    <w:rsid w:val="00AA48F8"/>
    <w:rsid w:val="00AB1310"/>
    <w:rsid w:val="00AB2156"/>
    <w:rsid w:val="00AB65AB"/>
    <w:rsid w:val="00AB65E5"/>
    <w:rsid w:val="00AB67B1"/>
    <w:rsid w:val="00AC026F"/>
    <w:rsid w:val="00AC0C43"/>
    <w:rsid w:val="00AC14B1"/>
    <w:rsid w:val="00AC26C1"/>
    <w:rsid w:val="00AC716A"/>
    <w:rsid w:val="00AD1A18"/>
    <w:rsid w:val="00AD2056"/>
    <w:rsid w:val="00AE14BB"/>
    <w:rsid w:val="00AE46FC"/>
    <w:rsid w:val="00AE523F"/>
    <w:rsid w:val="00AE528A"/>
    <w:rsid w:val="00AE5658"/>
    <w:rsid w:val="00AE61C0"/>
    <w:rsid w:val="00AE7402"/>
    <w:rsid w:val="00AF2BD1"/>
    <w:rsid w:val="00AF2F97"/>
    <w:rsid w:val="00AF6865"/>
    <w:rsid w:val="00AF6BE6"/>
    <w:rsid w:val="00B01217"/>
    <w:rsid w:val="00B03729"/>
    <w:rsid w:val="00B03AB3"/>
    <w:rsid w:val="00B06A6D"/>
    <w:rsid w:val="00B12F10"/>
    <w:rsid w:val="00B13950"/>
    <w:rsid w:val="00B13E9E"/>
    <w:rsid w:val="00B166CE"/>
    <w:rsid w:val="00B23626"/>
    <w:rsid w:val="00B2442E"/>
    <w:rsid w:val="00B24B37"/>
    <w:rsid w:val="00B26F98"/>
    <w:rsid w:val="00B3222B"/>
    <w:rsid w:val="00B32F13"/>
    <w:rsid w:val="00B3466A"/>
    <w:rsid w:val="00B352B8"/>
    <w:rsid w:val="00B3642B"/>
    <w:rsid w:val="00B4176E"/>
    <w:rsid w:val="00B42CA0"/>
    <w:rsid w:val="00B445F1"/>
    <w:rsid w:val="00B45BD6"/>
    <w:rsid w:val="00B539A9"/>
    <w:rsid w:val="00B56B5F"/>
    <w:rsid w:val="00B6046D"/>
    <w:rsid w:val="00B6492E"/>
    <w:rsid w:val="00B67F22"/>
    <w:rsid w:val="00B737DD"/>
    <w:rsid w:val="00B7602A"/>
    <w:rsid w:val="00B9010B"/>
    <w:rsid w:val="00B90392"/>
    <w:rsid w:val="00B906CD"/>
    <w:rsid w:val="00B90C41"/>
    <w:rsid w:val="00B918B3"/>
    <w:rsid w:val="00B91FE2"/>
    <w:rsid w:val="00B943FA"/>
    <w:rsid w:val="00B95135"/>
    <w:rsid w:val="00B95CAB"/>
    <w:rsid w:val="00B9680E"/>
    <w:rsid w:val="00B96DE0"/>
    <w:rsid w:val="00B97186"/>
    <w:rsid w:val="00BA0023"/>
    <w:rsid w:val="00BA15E9"/>
    <w:rsid w:val="00BA531B"/>
    <w:rsid w:val="00BA5E00"/>
    <w:rsid w:val="00BA697B"/>
    <w:rsid w:val="00BA78D9"/>
    <w:rsid w:val="00BB1730"/>
    <w:rsid w:val="00BB1D56"/>
    <w:rsid w:val="00BB2F3C"/>
    <w:rsid w:val="00BC080A"/>
    <w:rsid w:val="00BC0AD8"/>
    <w:rsid w:val="00BC0EC3"/>
    <w:rsid w:val="00BC319A"/>
    <w:rsid w:val="00BC7738"/>
    <w:rsid w:val="00BC7968"/>
    <w:rsid w:val="00BD039A"/>
    <w:rsid w:val="00BD071B"/>
    <w:rsid w:val="00BD091B"/>
    <w:rsid w:val="00BD0ACD"/>
    <w:rsid w:val="00BD14C7"/>
    <w:rsid w:val="00BD3638"/>
    <w:rsid w:val="00BD4321"/>
    <w:rsid w:val="00BD4D28"/>
    <w:rsid w:val="00BD4E7F"/>
    <w:rsid w:val="00BE39B5"/>
    <w:rsid w:val="00BE525E"/>
    <w:rsid w:val="00BF1A92"/>
    <w:rsid w:val="00BF4ABD"/>
    <w:rsid w:val="00C050A2"/>
    <w:rsid w:val="00C05264"/>
    <w:rsid w:val="00C057CA"/>
    <w:rsid w:val="00C13434"/>
    <w:rsid w:val="00C13DAA"/>
    <w:rsid w:val="00C13FC7"/>
    <w:rsid w:val="00C15693"/>
    <w:rsid w:val="00C16EBD"/>
    <w:rsid w:val="00C21F01"/>
    <w:rsid w:val="00C305FA"/>
    <w:rsid w:val="00C30AA5"/>
    <w:rsid w:val="00C33735"/>
    <w:rsid w:val="00C34AB4"/>
    <w:rsid w:val="00C36DF5"/>
    <w:rsid w:val="00C4372F"/>
    <w:rsid w:val="00C43E80"/>
    <w:rsid w:val="00C46016"/>
    <w:rsid w:val="00C50D51"/>
    <w:rsid w:val="00C53B68"/>
    <w:rsid w:val="00C551DD"/>
    <w:rsid w:val="00C57695"/>
    <w:rsid w:val="00C57B6E"/>
    <w:rsid w:val="00C601CE"/>
    <w:rsid w:val="00C605D9"/>
    <w:rsid w:val="00C634ED"/>
    <w:rsid w:val="00C6646D"/>
    <w:rsid w:val="00C70272"/>
    <w:rsid w:val="00C70B40"/>
    <w:rsid w:val="00C7184F"/>
    <w:rsid w:val="00C72503"/>
    <w:rsid w:val="00C75980"/>
    <w:rsid w:val="00C76B17"/>
    <w:rsid w:val="00C82AA9"/>
    <w:rsid w:val="00C834D3"/>
    <w:rsid w:val="00C87B39"/>
    <w:rsid w:val="00C910E9"/>
    <w:rsid w:val="00C978CE"/>
    <w:rsid w:val="00CA2B9C"/>
    <w:rsid w:val="00CA6FE0"/>
    <w:rsid w:val="00CB0E97"/>
    <w:rsid w:val="00CB1AE1"/>
    <w:rsid w:val="00CB4D90"/>
    <w:rsid w:val="00CB58F1"/>
    <w:rsid w:val="00CB7F93"/>
    <w:rsid w:val="00CC1665"/>
    <w:rsid w:val="00CC19A3"/>
    <w:rsid w:val="00CC1BD2"/>
    <w:rsid w:val="00CC3C31"/>
    <w:rsid w:val="00CC4EDB"/>
    <w:rsid w:val="00CD2156"/>
    <w:rsid w:val="00CD73DF"/>
    <w:rsid w:val="00CE2CB6"/>
    <w:rsid w:val="00CE427F"/>
    <w:rsid w:val="00CF75BB"/>
    <w:rsid w:val="00D00240"/>
    <w:rsid w:val="00D05C09"/>
    <w:rsid w:val="00D06D9F"/>
    <w:rsid w:val="00D10017"/>
    <w:rsid w:val="00D10111"/>
    <w:rsid w:val="00D108CE"/>
    <w:rsid w:val="00D11BC3"/>
    <w:rsid w:val="00D12A80"/>
    <w:rsid w:val="00D17820"/>
    <w:rsid w:val="00D178B3"/>
    <w:rsid w:val="00D237BA"/>
    <w:rsid w:val="00D24F01"/>
    <w:rsid w:val="00D25361"/>
    <w:rsid w:val="00D30BC4"/>
    <w:rsid w:val="00D32E76"/>
    <w:rsid w:val="00D33CAA"/>
    <w:rsid w:val="00D40216"/>
    <w:rsid w:val="00D40CA6"/>
    <w:rsid w:val="00D44EA2"/>
    <w:rsid w:val="00D5049A"/>
    <w:rsid w:val="00D54032"/>
    <w:rsid w:val="00D714BA"/>
    <w:rsid w:val="00D726D8"/>
    <w:rsid w:val="00D757FE"/>
    <w:rsid w:val="00D7778C"/>
    <w:rsid w:val="00D82771"/>
    <w:rsid w:val="00D84E0B"/>
    <w:rsid w:val="00D85403"/>
    <w:rsid w:val="00D9194D"/>
    <w:rsid w:val="00D966E3"/>
    <w:rsid w:val="00D97452"/>
    <w:rsid w:val="00D97E97"/>
    <w:rsid w:val="00DA0882"/>
    <w:rsid w:val="00DA5C51"/>
    <w:rsid w:val="00DA6139"/>
    <w:rsid w:val="00DB05AD"/>
    <w:rsid w:val="00DB20F5"/>
    <w:rsid w:val="00DB30AA"/>
    <w:rsid w:val="00DB785B"/>
    <w:rsid w:val="00DC0C21"/>
    <w:rsid w:val="00DC10E5"/>
    <w:rsid w:val="00DC1915"/>
    <w:rsid w:val="00DD0B84"/>
    <w:rsid w:val="00DD0D8C"/>
    <w:rsid w:val="00DD1B39"/>
    <w:rsid w:val="00DD3F41"/>
    <w:rsid w:val="00DD4FD2"/>
    <w:rsid w:val="00DE6EE1"/>
    <w:rsid w:val="00DF26B8"/>
    <w:rsid w:val="00DF40A7"/>
    <w:rsid w:val="00DF4CA8"/>
    <w:rsid w:val="00DF4F66"/>
    <w:rsid w:val="00DF551A"/>
    <w:rsid w:val="00DF7FAB"/>
    <w:rsid w:val="00E01192"/>
    <w:rsid w:val="00E03A28"/>
    <w:rsid w:val="00E04705"/>
    <w:rsid w:val="00E10D4D"/>
    <w:rsid w:val="00E121E2"/>
    <w:rsid w:val="00E13E3F"/>
    <w:rsid w:val="00E14AC4"/>
    <w:rsid w:val="00E15405"/>
    <w:rsid w:val="00E16509"/>
    <w:rsid w:val="00E1674F"/>
    <w:rsid w:val="00E1726F"/>
    <w:rsid w:val="00E17D19"/>
    <w:rsid w:val="00E23EB2"/>
    <w:rsid w:val="00E245AC"/>
    <w:rsid w:val="00E25D47"/>
    <w:rsid w:val="00E27DA5"/>
    <w:rsid w:val="00E3604F"/>
    <w:rsid w:val="00E47EAA"/>
    <w:rsid w:val="00E61763"/>
    <w:rsid w:val="00E62C7E"/>
    <w:rsid w:val="00E62DC8"/>
    <w:rsid w:val="00E6418F"/>
    <w:rsid w:val="00E72614"/>
    <w:rsid w:val="00E7341C"/>
    <w:rsid w:val="00E7525B"/>
    <w:rsid w:val="00E772CE"/>
    <w:rsid w:val="00E77440"/>
    <w:rsid w:val="00E77A63"/>
    <w:rsid w:val="00E8069E"/>
    <w:rsid w:val="00E83BD3"/>
    <w:rsid w:val="00E84B88"/>
    <w:rsid w:val="00E868C4"/>
    <w:rsid w:val="00E87625"/>
    <w:rsid w:val="00E87D42"/>
    <w:rsid w:val="00E94E5B"/>
    <w:rsid w:val="00E95678"/>
    <w:rsid w:val="00E973F8"/>
    <w:rsid w:val="00E97D70"/>
    <w:rsid w:val="00EA16A3"/>
    <w:rsid w:val="00EA19F0"/>
    <w:rsid w:val="00EA2C8C"/>
    <w:rsid w:val="00EA54FC"/>
    <w:rsid w:val="00EB19DD"/>
    <w:rsid w:val="00EC089B"/>
    <w:rsid w:val="00ED59CC"/>
    <w:rsid w:val="00ED5B15"/>
    <w:rsid w:val="00ED662C"/>
    <w:rsid w:val="00EE2832"/>
    <w:rsid w:val="00EE4660"/>
    <w:rsid w:val="00EE4F96"/>
    <w:rsid w:val="00EE5B40"/>
    <w:rsid w:val="00EF1BDB"/>
    <w:rsid w:val="00EF2AB3"/>
    <w:rsid w:val="00EF365F"/>
    <w:rsid w:val="00F026E0"/>
    <w:rsid w:val="00F02BD7"/>
    <w:rsid w:val="00F0378A"/>
    <w:rsid w:val="00F14E42"/>
    <w:rsid w:val="00F153C7"/>
    <w:rsid w:val="00F1726A"/>
    <w:rsid w:val="00F24DAE"/>
    <w:rsid w:val="00F2521E"/>
    <w:rsid w:val="00F25A5B"/>
    <w:rsid w:val="00F3116B"/>
    <w:rsid w:val="00F32EBA"/>
    <w:rsid w:val="00F360D4"/>
    <w:rsid w:val="00F36234"/>
    <w:rsid w:val="00F36D54"/>
    <w:rsid w:val="00F41346"/>
    <w:rsid w:val="00F43727"/>
    <w:rsid w:val="00F43EC8"/>
    <w:rsid w:val="00F45F11"/>
    <w:rsid w:val="00F463D1"/>
    <w:rsid w:val="00F50D1C"/>
    <w:rsid w:val="00F56D6D"/>
    <w:rsid w:val="00F56DC9"/>
    <w:rsid w:val="00F570E4"/>
    <w:rsid w:val="00F5741B"/>
    <w:rsid w:val="00F63759"/>
    <w:rsid w:val="00F66150"/>
    <w:rsid w:val="00F6725A"/>
    <w:rsid w:val="00F672A0"/>
    <w:rsid w:val="00F71611"/>
    <w:rsid w:val="00F71AC5"/>
    <w:rsid w:val="00F84994"/>
    <w:rsid w:val="00F85D34"/>
    <w:rsid w:val="00F86947"/>
    <w:rsid w:val="00F87FFA"/>
    <w:rsid w:val="00F9187D"/>
    <w:rsid w:val="00F938BF"/>
    <w:rsid w:val="00F959B9"/>
    <w:rsid w:val="00F95AD4"/>
    <w:rsid w:val="00F96CC5"/>
    <w:rsid w:val="00F97DA7"/>
    <w:rsid w:val="00FA15D1"/>
    <w:rsid w:val="00FA2516"/>
    <w:rsid w:val="00FB2409"/>
    <w:rsid w:val="00FB35C3"/>
    <w:rsid w:val="00FB3D86"/>
    <w:rsid w:val="00FB65BC"/>
    <w:rsid w:val="00FB790E"/>
    <w:rsid w:val="00FC15B9"/>
    <w:rsid w:val="00FC2889"/>
    <w:rsid w:val="00FC5570"/>
    <w:rsid w:val="00FD19CE"/>
    <w:rsid w:val="00FD4571"/>
    <w:rsid w:val="00FD7E43"/>
    <w:rsid w:val="00FE005E"/>
    <w:rsid w:val="00FE324D"/>
    <w:rsid w:val="00FE498E"/>
    <w:rsid w:val="00FE4DB2"/>
    <w:rsid w:val="00FF1F33"/>
    <w:rsid w:val="00FF2F98"/>
    <w:rsid w:val="00FF45F1"/>
    <w:rsid w:val="00FF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44CBD"/>
  <w15:chartTrackingRefBased/>
  <w15:docId w15:val="{54FB9C3C-D89E-49D3-A07B-C57C9558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63E56"/>
    <w:rPr>
      <w:rFonts w:ascii="Tahoma" w:hAnsi="Tahoma"/>
      <w:sz w:val="24"/>
      <w:szCs w:val="24"/>
    </w:rPr>
  </w:style>
  <w:style w:type="paragraph" w:styleId="1">
    <w:name w:val="heading 1"/>
    <w:next w:val="2"/>
    <w:link w:val="13"/>
    <w:qFormat/>
    <w:rsid w:val="00663E56"/>
    <w:pPr>
      <w:keepNext/>
      <w:pageBreakBefore/>
      <w:numPr>
        <w:numId w:val="3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next w:val="3"/>
    <w:link w:val="22"/>
    <w:qFormat/>
    <w:rsid w:val="00663E56"/>
    <w:pPr>
      <w:keepNext/>
      <w:keepLines/>
      <w:numPr>
        <w:ilvl w:val="1"/>
        <w:numId w:val="3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</w:rPr>
  </w:style>
  <w:style w:type="paragraph" w:styleId="3">
    <w:name w:val="heading 3"/>
    <w:aliases w:val="H3,heading 3"/>
    <w:basedOn w:val="2"/>
    <w:link w:val="31"/>
    <w:qFormat/>
    <w:rsid w:val="00663E56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,H4"/>
    <w:basedOn w:val="2"/>
    <w:next w:val="a2"/>
    <w:link w:val="41"/>
    <w:qFormat/>
    <w:rsid w:val="00663E56"/>
    <w:pPr>
      <w:numPr>
        <w:ilvl w:val="0"/>
        <w:numId w:val="0"/>
      </w:numPr>
      <w:tabs>
        <w:tab w:val="left" w:pos="720"/>
      </w:tabs>
      <w:spacing w:before="360"/>
      <w:ind w:firstLine="624"/>
      <w:outlineLvl w:val="3"/>
    </w:pPr>
  </w:style>
  <w:style w:type="paragraph" w:styleId="5">
    <w:name w:val="heading 5"/>
    <w:basedOn w:val="2"/>
    <w:next w:val="a2"/>
    <w:link w:val="50"/>
    <w:qFormat/>
    <w:rsid w:val="00663E56"/>
    <w:pPr>
      <w:numPr>
        <w:ilvl w:val="0"/>
        <w:numId w:val="0"/>
      </w:numPr>
      <w:tabs>
        <w:tab w:val="left" w:pos="1985"/>
      </w:tabs>
      <w:spacing w:before="240" w:after="60"/>
      <w:ind w:firstLine="454"/>
      <w:outlineLvl w:val="4"/>
    </w:pPr>
    <w:rPr>
      <w:szCs w:val="24"/>
    </w:rPr>
  </w:style>
  <w:style w:type="paragraph" w:styleId="6">
    <w:name w:val="heading 6"/>
    <w:basedOn w:val="5"/>
    <w:next w:val="a3"/>
    <w:link w:val="60"/>
    <w:qFormat/>
    <w:rsid w:val="00663E56"/>
    <w:pPr>
      <w:tabs>
        <w:tab w:val="left" w:pos="1871"/>
      </w:tabs>
      <w:ind w:firstLine="0"/>
      <w:outlineLvl w:val="5"/>
    </w:pPr>
    <w:rPr>
      <w:rFonts w:ascii="Antiqua" w:hAnsi="Antiqua"/>
      <w:lang w:val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link w:val="1"/>
    <w:rsid w:val="00663E56"/>
    <w:rPr>
      <w:rFonts w:ascii="Tahoma" w:hAnsi="Tahoma"/>
      <w:b/>
      <w:caps/>
      <w:sz w:val="24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"/>
    <w:rsid w:val="00663E56"/>
    <w:rPr>
      <w:rFonts w:ascii="Tahoma" w:hAnsi="Tahoma"/>
      <w:b/>
      <w:snapToGrid w:val="0"/>
      <w:sz w:val="24"/>
    </w:rPr>
  </w:style>
  <w:style w:type="character" w:customStyle="1" w:styleId="31">
    <w:name w:val="Заголовок 3 Знак"/>
    <w:aliases w:val="H3 Знак,heading 3 Знак"/>
    <w:link w:val="3"/>
    <w:rsid w:val="00663E56"/>
    <w:rPr>
      <w:rFonts w:ascii="Tahoma" w:hAnsi="Tahoma"/>
      <w:b/>
      <w:snapToGrid w:val="0"/>
      <w:sz w:val="24"/>
    </w:rPr>
  </w:style>
  <w:style w:type="character" w:customStyle="1" w:styleId="41">
    <w:name w:val="Заголовок 4 Знак"/>
    <w:aliases w:val="(подпункт) Знак,H4 Знак"/>
    <w:link w:val="40"/>
    <w:rsid w:val="00663E56"/>
    <w:rPr>
      <w:rFonts w:ascii="Tahoma" w:hAnsi="Tahoma"/>
      <w:b/>
      <w:snapToGrid w:val="0"/>
      <w:sz w:val="24"/>
    </w:rPr>
  </w:style>
  <w:style w:type="character" w:customStyle="1" w:styleId="50">
    <w:name w:val="Заголовок 5 Знак"/>
    <w:link w:val="5"/>
    <w:rsid w:val="00663E56"/>
    <w:rPr>
      <w:rFonts w:ascii="Tahoma" w:hAnsi="Tahoma"/>
      <w:b/>
      <w:snapToGrid w:val="0"/>
      <w:sz w:val="24"/>
      <w:szCs w:val="24"/>
    </w:rPr>
  </w:style>
  <w:style w:type="paragraph" w:customStyle="1" w:styleId="TableGraf8L">
    <w:name w:val="TableGraf 8L"/>
    <w:basedOn w:val="a1"/>
    <w:rsid w:val="00663E56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663E56"/>
    <w:rPr>
      <w:sz w:val="20"/>
    </w:rPr>
  </w:style>
  <w:style w:type="paragraph" w:customStyle="1" w:styleId="TableGraf8M">
    <w:name w:val="TableGraf 8M"/>
    <w:basedOn w:val="TableGraf8L"/>
    <w:rsid w:val="00663E56"/>
    <w:pPr>
      <w:jc w:val="center"/>
    </w:pPr>
  </w:style>
  <w:style w:type="paragraph" w:customStyle="1" w:styleId="Head10M">
    <w:name w:val="Head 10M"/>
    <w:basedOn w:val="Head8M"/>
    <w:rsid w:val="00663E56"/>
    <w:rPr>
      <w:sz w:val="20"/>
    </w:rPr>
  </w:style>
  <w:style w:type="paragraph" w:customStyle="1" w:styleId="TablName">
    <w:name w:val="Tabl_Name"/>
    <w:basedOn w:val="a1"/>
    <w:rsid w:val="00663E56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663E56"/>
    <w:rPr>
      <w:sz w:val="20"/>
    </w:rPr>
  </w:style>
  <w:style w:type="paragraph" w:customStyle="1" w:styleId="TableGraf8R">
    <w:name w:val="TableGraf 8R"/>
    <w:basedOn w:val="TableGraf8L"/>
    <w:rsid w:val="00663E56"/>
    <w:pPr>
      <w:jc w:val="right"/>
    </w:pPr>
  </w:style>
  <w:style w:type="paragraph" w:customStyle="1" w:styleId="TableGraf10R">
    <w:name w:val="TableGraf 10R"/>
    <w:basedOn w:val="TableGraf8R"/>
    <w:rsid w:val="00663E56"/>
    <w:rPr>
      <w:sz w:val="20"/>
    </w:rPr>
  </w:style>
  <w:style w:type="paragraph" w:customStyle="1" w:styleId="a7">
    <w:name w:val="Примечание"/>
    <w:basedOn w:val="a1"/>
    <w:link w:val="a8"/>
    <w:rsid w:val="00663E56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9">
    <w:name w:val="Рис"/>
    <w:next w:val="a2"/>
    <w:link w:val="aa"/>
    <w:rsid w:val="00663E56"/>
    <w:pPr>
      <w:keepNext/>
      <w:keepLines/>
      <w:spacing w:before="240" w:after="120" w:line="276" w:lineRule="auto"/>
      <w:jc w:val="center"/>
    </w:pPr>
    <w:rPr>
      <w:rFonts w:ascii="Tahoma" w:hAnsi="Tahoma"/>
      <w:noProof/>
      <w:sz w:val="24"/>
      <w:szCs w:val="22"/>
      <w:lang w:val="en-US" w:eastAsia="en-US"/>
    </w:rPr>
  </w:style>
  <w:style w:type="paragraph" w:customStyle="1" w:styleId="ab">
    <w:name w:val="Рис Имя"/>
    <w:basedOn w:val="a1"/>
    <w:next w:val="a9"/>
    <w:link w:val="ac"/>
    <w:rsid w:val="00663E56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12">
    <w:name w:val="Маркированный 1 уровень"/>
    <w:link w:val="14"/>
    <w:rsid w:val="00663E56"/>
    <w:pPr>
      <w:numPr>
        <w:numId w:val="2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2"/>
    <w:rsid w:val="00663E56"/>
    <w:pPr>
      <w:numPr>
        <w:numId w:val="1"/>
      </w:numPr>
    </w:pPr>
    <w:rPr>
      <w:kern w:val="24"/>
      <w:szCs w:val="20"/>
    </w:rPr>
  </w:style>
  <w:style w:type="paragraph" w:customStyle="1" w:styleId="a2">
    <w:name w:val="Текст пункта"/>
    <w:link w:val="32"/>
    <w:rsid w:val="00663E56"/>
    <w:pPr>
      <w:tabs>
        <w:tab w:val="left" w:pos="1134"/>
      </w:tabs>
      <w:spacing w:before="120" w:after="20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15">
    <w:name w:val="Выдел_1"/>
    <w:rsid w:val="00663E56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20">
    <w:name w:val="Маркированный 2 уровень"/>
    <w:basedOn w:val="12"/>
    <w:qFormat/>
    <w:rsid w:val="00663E56"/>
    <w:pPr>
      <w:numPr>
        <w:numId w:val="4"/>
      </w:numPr>
    </w:pPr>
    <w:rPr>
      <w:lang w:eastAsia="ru-RU"/>
    </w:rPr>
  </w:style>
  <w:style w:type="paragraph" w:customStyle="1" w:styleId="30">
    <w:name w:val="Маркированный 3 уровень"/>
    <w:basedOn w:val="12"/>
    <w:qFormat/>
    <w:rsid w:val="00663E56"/>
    <w:pPr>
      <w:numPr>
        <w:numId w:val="5"/>
      </w:numPr>
    </w:pPr>
    <w:rPr>
      <w:lang w:eastAsia="ru-RU"/>
    </w:rPr>
  </w:style>
  <w:style w:type="paragraph" w:customStyle="1" w:styleId="4">
    <w:name w:val="Маркированный 4 уровень"/>
    <w:basedOn w:val="30"/>
    <w:qFormat/>
    <w:rsid w:val="00663E56"/>
    <w:pPr>
      <w:numPr>
        <w:numId w:val="10"/>
      </w:numPr>
    </w:pPr>
  </w:style>
  <w:style w:type="paragraph" w:customStyle="1" w:styleId="ad">
    <w:name w:val="Примечание (текст)"/>
    <w:basedOn w:val="a1"/>
    <w:link w:val="ae"/>
    <w:rsid w:val="00663E56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">
    <w:name w:val="Важно!"/>
    <w:basedOn w:val="a1"/>
    <w:link w:val="af0"/>
    <w:rsid w:val="00663E56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1">
    <w:name w:val="Пример"/>
    <w:basedOn w:val="a1"/>
    <w:link w:val="af2"/>
    <w:rsid w:val="00663E56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e">
    <w:name w:val="Примечание (текст) Знак"/>
    <w:link w:val="ad"/>
    <w:rsid w:val="00663E56"/>
    <w:rPr>
      <w:rFonts w:ascii="Tahoma" w:hAnsi="Tahoma"/>
      <w:szCs w:val="24"/>
    </w:rPr>
  </w:style>
  <w:style w:type="character" w:customStyle="1" w:styleId="a8">
    <w:name w:val="Примечание Знак"/>
    <w:link w:val="a7"/>
    <w:rsid w:val="00663E56"/>
    <w:rPr>
      <w:rFonts w:ascii="Tahoma" w:hAnsi="Tahoma"/>
      <w:b/>
      <w:szCs w:val="24"/>
    </w:rPr>
  </w:style>
  <w:style w:type="character" w:customStyle="1" w:styleId="af2">
    <w:name w:val="Пример Знак"/>
    <w:link w:val="af1"/>
    <w:rsid w:val="00663E56"/>
    <w:rPr>
      <w:rFonts w:ascii="Tahoma" w:hAnsi="Tahoma"/>
      <w:b/>
      <w:color w:val="1E5C3D"/>
      <w:lang w:eastAsia="en-US"/>
    </w:rPr>
  </w:style>
  <w:style w:type="character" w:customStyle="1" w:styleId="af0">
    <w:name w:val="Важно! Знак"/>
    <w:link w:val="af"/>
    <w:rsid w:val="00663E56"/>
    <w:rPr>
      <w:rFonts w:ascii="Tahoma" w:hAnsi="Tahoma"/>
      <w:b/>
      <w:color w:val="E02020"/>
      <w:szCs w:val="24"/>
    </w:rPr>
  </w:style>
  <w:style w:type="paragraph" w:styleId="af3">
    <w:name w:val="Balloon Text"/>
    <w:basedOn w:val="a1"/>
    <w:link w:val="af4"/>
    <w:uiPriority w:val="99"/>
    <w:semiHidden/>
    <w:unhideWhenUsed/>
    <w:rsid w:val="008A077A"/>
    <w:rPr>
      <w:rFonts w:eastAsia="Times New Roman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8A077A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FollowedHyperlink"/>
    <w:rsid w:val="008A077A"/>
    <w:rPr>
      <w:color w:val="800080"/>
      <w:u w:val="single"/>
    </w:rPr>
  </w:style>
  <w:style w:type="paragraph" w:styleId="af6">
    <w:name w:val="caption"/>
    <w:basedOn w:val="a1"/>
    <w:next w:val="a1"/>
    <w:qFormat/>
    <w:rsid w:val="00663E56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HeadingBar">
    <w:name w:val="Heading Bar"/>
    <w:basedOn w:val="a1"/>
    <w:next w:val="3"/>
    <w:rsid w:val="005A4041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  <w:lang w:val="en-US"/>
    </w:rPr>
  </w:style>
  <w:style w:type="paragraph" w:styleId="af7">
    <w:name w:val="List Paragraph"/>
    <w:basedOn w:val="a1"/>
    <w:uiPriority w:val="34"/>
    <w:qFormat/>
    <w:rsid w:val="005A404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Graf12L">
    <w:name w:val="TableGraf 12L"/>
    <w:basedOn w:val="TableGraf8L"/>
    <w:rsid w:val="00663E56"/>
    <w:rPr>
      <w:sz w:val="24"/>
    </w:rPr>
  </w:style>
  <w:style w:type="paragraph" w:customStyle="1" w:styleId="af8">
    <w:name w:val="Раздел документа"/>
    <w:basedOn w:val="a1"/>
    <w:next w:val="a1"/>
    <w:rsid w:val="00663E5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9">
    <w:name w:val="Содержание"/>
    <w:basedOn w:val="a1"/>
    <w:next w:val="a1"/>
    <w:rsid w:val="00663E56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6">
    <w:name w:val="ТИТ1"/>
    <w:basedOn w:val="a2"/>
    <w:rsid w:val="00663E56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3">
    <w:name w:val="Тит2"/>
    <w:basedOn w:val="16"/>
    <w:rsid w:val="00663E56"/>
    <w:rPr>
      <w:caps w:val="0"/>
    </w:rPr>
  </w:style>
  <w:style w:type="paragraph" w:customStyle="1" w:styleId="33">
    <w:name w:val="Тит3"/>
    <w:basedOn w:val="23"/>
    <w:rsid w:val="00663E56"/>
    <w:pPr>
      <w:spacing w:before="0" w:after="0" w:line="240" w:lineRule="auto"/>
    </w:pPr>
    <w:rPr>
      <w:b w:val="0"/>
    </w:rPr>
  </w:style>
  <w:style w:type="paragraph" w:customStyle="1" w:styleId="afa">
    <w:name w:val="Название Модуля/Подсистемы"/>
    <w:basedOn w:val="afb"/>
    <w:next w:val="afb"/>
    <w:link w:val="afc"/>
    <w:rsid w:val="00253A33"/>
    <w:pPr>
      <w:ind w:firstLine="0"/>
      <w:jc w:val="center"/>
    </w:pPr>
    <w:rPr>
      <w:caps/>
      <w:sz w:val="52"/>
      <w:szCs w:val="48"/>
      <w:lang w:val="x-none"/>
    </w:rPr>
  </w:style>
  <w:style w:type="paragraph" w:customStyle="1" w:styleId="afd">
    <w:name w:val="Надпись ТЛ и ЛУ"/>
    <w:basedOn w:val="afb"/>
    <w:next w:val="afb"/>
    <w:link w:val="afe"/>
    <w:rsid w:val="00253A33"/>
    <w:pPr>
      <w:ind w:firstLine="0"/>
      <w:jc w:val="center"/>
    </w:pPr>
    <w:rPr>
      <w:sz w:val="32"/>
      <w:szCs w:val="36"/>
      <w:lang w:val="x-none"/>
    </w:rPr>
  </w:style>
  <w:style w:type="character" w:customStyle="1" w:styleId="afe">
    <w:name w:val="Надпись ТЛ и ЛУ Знак Знак"/>
    <w:link w:val="afd"/>
    <w:rsid w:val="00253A33"/>
    <w:rPr>
      <w:rFonts w:ascii="Tahoma" w:eastAsia="Times New Roman" w:hAnsi="Tahoma"/>
      <w:sz w:val="32"/>
      <w:szCs w:val="36"/>
      <w:lang w:eastAsia="ru-RU"/>
    </w:rPr>
  </w:style>
  <w:style w:type="character" w:customStyle="1" w:styleId="afc">
    <w:name w:val="Название Модуля/Подсистемы Знак Знак"/>
    <w:link w:val="afa"/>
    <w:rsid w:val="00253A33"/>
    <w:rPr>
      <w:rFonts w:ascii="Tahoma" w:eastAsia="Times New Roman" w:hAnsi="Tahoma"/>
      <w:caps/>
      <w:sz w:val="52"/>
      <w:szCs w:val="48"/>
      <w:lang w:eastAsia="ru-RU"/>
    </w:rPr>
  </w:style>
  <w:style w:type="paragraph" w:customStyle="1" w:styleId="afb">
    <w:name w:val="Основной шрифт"/>
    <w:link w:val="aff"/>
    <w:qFormat/>
    <w:rsid w:val="00253A33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0">
    <w:name w:val="Наименование документа"/>
    <w:basedOn w:val="afb"/>
    <w:next w:val="afb"/>
    <w:rsid w:val="00253A33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1">
    <w:name w:val="Пометка о конфиденциальности"/>
    <w:basedOn w:val="afb"/>
    <w:next w:val="afb"/>
    <w:rsid w:val="00253A33"/>
    <w:pPr>
      <w:ind w:firstLine="0"/>
      <w:jc w:val="center"/>
    </w:pPr>
    <w:rPr>
      <w:b/>
      <w:sz w:val="24"/>
    </w:rPr>
  </w:style>
  <w:style w:type="paragraph" w:customStyle="1" w:styleId="aff2">
    <w:name w:val="Название системы"/>
    <w:aliases w:val="модуля"/>
    <w:basedOn w:val="afb"/>
    <w:next w:val="afb"/>
    <w:link w:val="aff3"/>
    <w:rsid w:val="00253A33"/>
    <w:pPr>
      <w:spacing w:before="720"/>
      <w:ind w:firstLine="0"/>
      <w:jc w:val="center"/>
    </w:pPr>
    <w:rPr>
      <w:caps/>
      <w:sz w:val="40"/>
      <w:szCs w:val="48"/>
      <w:lang w:val="x-none"/>
    </w:rPr>
  </w:style>
  <w:style w:type="character" w:customStyle="1" w:styleId="aff3">
    <w:name w:val="Название системы;модуля Знак Знак"/>
    <w:link w:val="aff2"/>
    <w:rsid w:val="00253A33"/>
    <w:rPr>
      <w:rFonts w:ascii="Tahoma" w:eastAsia="Times New Roman" w:hAnsi="Tahoma"/>
      <w:caps/>
      <w:sz w:val="40"/>
      <w:szCs w:val="48"/>
      <w:lang w:eastAsia="ru-RU"/>
    </w:rPr>
  </w:style>
  <w:style w:type="character" w:customStyle="1" w:styleId="aff">
    <w:name w:val="Основной шрифт Знак"/>
    <w:link w:val="afb"/>
    <w:rsid w:val="00253A33"/>
    <w:rPr>
      <w:rFonts w:ascii="Tahoma" w:eastAsia="Times New Roman" w:hAnsi="Tahoma"/>
      <w:szCs w:val="24"/>
      <w:lang w:val="ru-RU" w:eastAsia="ru-RU" w:bidi="ar-SA"/>
    </w:rPr>
  </w:style>
  <w:style w:type="paragraph" w:customStyle="1" w:styleId="aff4">
    <w:name w:val="Термин"/>
    <w:basedOn w:val="afb"/>
    <w:next w:val="afb"/>
    <w:link w:val="aff5"/>
    <w:rsid w:val="00253A33"/>
    <w:pPr>
      <w:ind w:firstLine="0"/>
    </w:pPr>
    <w:rPr>
      <w:b/>
      <w:i/>
      <w:lang w:val="x-none"/>
    </w:rPr>
  </w:style>
  <w:style w:type="character" w:customStyle="1" w:styleId="aff5">
    <w:name w:val="Термин Знак"/>
    <w:link w:val="aff4"/>
    <w:rsid w:val="00253A33"/>
    <w:rPr>
      <w:rFonts w:ascii="Tahoma" w:eastAsia="Times New Roman" w:hAnsi="Tahoma" w:cs="Tahoma"/>
      <w:b/>
      <w:i/>
      <w:szCs w:val="24"/>
      <w:lang w:eastAsia="ru-RU"/>
    </w:rPr>
  </w:style>
  <w:style w:type="character" w:customStyle="1" w:styleId="TableGraf10L0">
    <w:name w:val="TableGraf 10L Знак"/>
    <w:link w:val="TableGraf10L"/>
    <w:rsid w:val="00253A33"/>
    <w:rPr>
      <w:rFonts w:ascii="Tahoma" w:hAnsi="Tahoma"/>
      <w:lang w:eastAsia="en-US"/>
    </w:rPr>
  </w:style>
  <w:style w:type="paragraph" w:customStyle="1" w:styleId="ArialMK8">
    <w:name w:val="Arial MK8"/>
    <w:rsid w:val="00253A33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253A33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character" w:customStyle="1" w:styleId="32">
    <w:name w:val="Текст пункта Знак3"/>
    <w:link w:val="a2"/>
    <w:rsid w:val="00253A33"/>
    <w:rPr>
      <w:rFonts w:ascii="Tahoma" w:hAnsi="Tahoma"/>
      <w:spacing w:val="2"/>
      <w:sz w:val="24"/>
      <w:szCs w:val="24"/>
      <w:lang w:eastAsia="en-US"/>
    </w:rPr>
  </w:style>
  <w:style w:type="paragraph" w:styleId="aff6">
    <w:name w:val="TOC Heading"/>
    <w:basedOn w:val="1"/>
    <w:next w:val="a1"/>
    <w:uiPriority w:val="39"/>
    <w:unhideWhenUsed/>
    <w:qFormat/>
    <w:rsid w:val="00253A33"/>
    <w:pPr>
      <w:keepLines/>
      <w:pageBreakBefore w:val="0"/>
      <w:numPr>
        <w:numId w:val="0"/>
      </w:numPr>
      <w:suppressAutoHyphens w:val="0"/>
      <w:spacing w:before="480" w:line="276" w:lineRule="auto"/>
      <w:ind w:right="0"/>
      <w:jc w:val="left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styleId="17">
    <w:name w:val="toc 1"/>
    <w:basedOn w:val="a1"/>
    <w:autoRedefine/>
    <w:uiPriority w:val="39"/>
    <w:rsid w:val="00663E56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24">
    <w:name w:val="toc 2"/>
    <w:basedOn w:val="17"/>
    <w:next w:val="34"/>
    <w:uiPriority w:val="39"/>
    <w:rsid w:val="00663E56"/>
    <w:pPr>
      <w:keepNext w:val="0"/>
    </w:pPr>
    <w:rPr>
      <w:b w:val="0"/>
    </w:rPr>
  </w:style>
  <w:style w:type="paragraph" w:styleId="34">
    <w:name w:val="toc 3"/>
    <w:basedOn w:val="24"/>
    <w:next w:val="42"/>
    <w:uiPriority w:val="39"/>
    <w:rsid w:val="00663E56"/>
    <w:pPr>
      <w:tabs>
        <w:tab w:val="right" w:leader="dot" w:pos="9809"/>
      </w:tabs>
      <w:ind w:left="227"/>
    </w:pPr>
    <w:rPr>
      <w:i/>
      <w:sz w:val="22"/>
    </w:rPr>
  </w:style>
  <w:style w:type="character" w:styleId="aff7">
    <w:name w:val="Hyperlink"/>
    <w:uiPriority w:val="99"/>
    <w:rsid w:val="00663E56"/>
    <w:rPr>
      <w:color w:val="000080"/>
      <w:u w:val="single"/>
    </w:rPr>
  </w:style>
  <w:style w:type="paragraph" w:styleId="aff8">
    <w:name w:val="header"/>
    <w:link w:val="aff9"/>
    <w:autoRedefine/>
    <w:rsid w:val="00663E56"/>
    <w:pPr>
      <w:tabs>
        <w:tab w:val="center" w:pos="4153"/>
        <w:tab w:val="right" w:pos="8306"/>
      </w:tabs>
      <w:spacing w:after="200" w:line="276" w:lineRule="auto"/>
    </w:pPr>
    <w:rPr>
      <w:rFonts w:ascii="Arial" w:hAnsi="Arial"/>
      <w:sz w:val="10"/>
      <w:szCs w:val="24"/>
      <w:lang w:eastAsia="en-US"/>
    </w:rPr>
  </w:style>
  <w:style w:type="character" w:customStyle="1" w:styleId="aff9">
    <w:name w:val="Верхний колонтитул Знак"/>
    <w:link w:val="aff8"/>
    <w:rsid w:val="00663E56"/>
    <w:rPr>
      <w:rFonts w:ascii="Arial" w:hAnsi="Arial"/>
      <w:sz w:val="10"/>
      <w:szCs w:val="24"/>
      <w:lang w:eastAsia="en-US"/>
    </w:rPr>
  </w:style>
  <w:style w:type="paragraph" w:styleId="affa">
    <w:name w:val="footer"/>
    <w:basedOn w:val="a1"/>
    <w:link w:val="affb"/>
    <w:rsid w:val="00663E56"/>
    <w:pPr>
      <w:tabs>
        <w:tab w:val="center" w:pos="4677"/>
        <w:tab w:val="right" w:pos="9355"/>
      </w:tabs>
    </w:pPr>
  </w:style>
  <w:style w:type="character" w:customStyle="1" w:styleId="affb">
    <w:name w:val="Нижний колонтитул Знак"/>
    <w:link w:val="affa"/>
    <w:rsid w:val="00663E56"/>
    <w:rPr>
      <w:rFonts w:ascii="Tahoma" w:hAnsi="Tahoma"/>
      <w:sz w:val="24"/>
      <w:szCs w:val="24"/>
    </w:rPr>
  </w:style>
  <w:style w:type="paragraph" w:styleId="42">
    <w:name w:val="toc 4"/>
    <w:next w:val="a1"/>
    <w:autoRedefine/>
    <w:rsid w:val="00663E56"/>
    <w:pPr>
      <w:tabs>
        <w:tab w:val="right" w:leader="dot" w:pos="9809"/>
      </w:tabs>
      <w:spacing w:after="200" w:line="276" w:lineRule="auto"/>
      <w:ind w:left="227" w:right="851"/>
    </w:pPr>
    <w:rPr>
      <w:rFonts w:ascii="Calibri" w:hAnsi="Calibri"/>
      <w:sz w:val="22"/>
      <w:szCs w:val="24"/>
    </w:rPr>
  </w:style>
  <w:style w:type="paragraph" w:styleId="affc">
    <w:name w:val="footnote text"/>
    <w:basedOn w:val="a1"/>
    <w:link w:val="affd"/>
    <w:uiPriority w:val="99"/>
    <w:semiHidden/>
    <w:unhideWhenUsed/>
    <w:rsid w:val="00A87BE8"/>
    <w:rPr>
      <w:rFonts w:eastAsia="Times New Roman"/>
      <w:sz w:val="20"/>
      <w:szCs w:val="20"/>
      <w:lang w:val="x-none" w:eastAsia="x-none"/>
    </w:rPr>
  </w:style>
  <w:style w:type="character" w:customStyle="1" w:styleId="affd">
    <w:name w:val="Текст сноски Знак"/>
    <w:link w:val="affc"/>
    <w:uiPriority w:val="99"/>
    <w:semiHidden/>
    <w:rsid w:val="00A87BE8"/>
    <w:rPr>
      <w:rFonts w:ascii="Tahoma" w:eastAsia="Times New Roman" w:hAnsi="Tahoma"/>
    </w:rPr>
  </w:style>
  <w:style w:type="character" w:styleId="affe">
    <w:name w:val="footnote reference"/>
    <w:uiPriority w:val="99"/>
    <w:semiHidden/>
    <w:unhideWhenUsed/>
    <w:rsid w:val="00A87BE8"/>
    <w:rPr>
      <w:vertAlign w:val="superscript"/>
    </w:rPr>
  </w:style>
  <w:style w:type="character" w:styleId="afff">
    <w:name w:val="annotation reference"/>
    <w:uiPriority w:val="99"/>
    <w:unhideWhenUsed/>
    <w:rsid w:val="009D40B6"/>
    <w:rPr>
      <w:sz w:val="16"/>
      <w:szCs w:val="16"/>
    </w:rPr>
  </w:style>
  <w:style w:type="paragraph" w:styleId="afff0">
    <w:name w:val="annotation text"/>
    <w:basedOn w:val="a1"/>
    <w:link w:val="afff1"/>
    <w:uiPriority w:val="99"/>
    <w:unhideWhenUsed/>
    <w:rsid w:val="009D40B6"/>
    <w:rPr>
      <w:rFonts w:eastAsia="Times New Roman"/>
      <w:sz w:val="20"/>
      <w:szCs w:val="20"/>
      <w:lang w:val="x-none" w:eastAsia="x-none"/>
    </w:rPr>
  </w:style>
  <w:style w:type="character" w:customStyle="1" w:styleId="afff1">
    <w:name w:val="Текст примечания Знак"/>
    <w:link w:val="afff0"/>
    <w:uiPriority w:val="99"/>
    <w:rsid w:val="009D40B6"/>
    <w:rPr>
      <w:rFonts w:ascii="Tahoma" w:eastAsia="Times New Roman" w:hAnsi="Tahoma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9D40B6"/>
    <w:rPr>
      <w:b/>
      <w:bCs/>
    </w:rPr>
  </w:style>
  <w:style w:type="character" w:customStyle="1" w:styleId="afff3">
    <w:name w:val="Тема примечания Знак"/>
    <w:link w:val="afff2"/>
    <w:uiPriority w:val="99"/>
    <w:semiHidden/>
    <w:rsid w:val="009D40B6"/>
    <w:rPr>
      <w:rFonts w:ascii="Tahoma" w:eastAsia="Times New Roman" w:hAnsi="Tahoma"/>
      <w:b/>
      <w:bCs/>
    </w:rPr>
  </w:style>
  <w:style w:type="paragraph" w:styleId="afff4">
    <w:name w:val="Document Map"/>
    <w:basedOn w:val="a1"/>
    <w:link w:val="afff5"/>
    <w:semiHidden/>
    <w:rsid w:val="00663E56"/>
    <w:pPr>
      <w:shd w:val="clear" w:color="auto" w:fill="000080"/>
    </w:pPr>
    <w:rPr>
      <w:rFonts w:cs="Tahoma"/>
    </w:rPr>
  </w:style>
  <w:style w:type="character" w:customStyle="1" w:styleId="afff5">
    <w:name w:val="Схема документа Знак"/>
    <w:link w:val="afff4"/>
    <w:semiHidden/>
    <w:rsid w:val="00663E56"/>
    <w:rPr>
      <w:rFonts w:ascii="Tahoma" w:hAnsi="Tahoma" w:cs="Tahoma"/>
      <w:sz w:val="24"/>
      <w:szCs w:val="24"/>
      <w:shd w:val="clear" w:color="auto" w:fill="000080"/>
    </w:rPr>
  </w:style>
  <w:style w:type="paragraph" w:customStyle="1" w:styleId="a0">
    <w:name w:val="Рисунок"/>
    <w:basedOn w:val="a2"/>
    <w:link w:val="afff6"/>
    <w:qFormat/>
    <w:rsid w:val="008F2E5E"/>
    <w:pPr>
      <w:numPr>
        <w:numId w:val="6"/>
      </w:numPr>
      <w:tabs>
        <w:tab w:val="clear" w:pos="1134"/>
      </w:tabs>
      <w:spacing w:after="240"/>
      <w:ind w:left="0" w:firstLine="0"/>
      <w:jc w:val="center"/>
    </w:pPr>
    <w:rPr>
      <w:lang w:eastAsia="ru-RU"/>
    </w:rPr>
  </w:style>
  <w:style w:type="paragraph" w:styleId="afff7">
    <w:name w:val="Revision"/>
    <w:hidden/>
    <w:uiPriority w:val="99"/>
    <w:semiHidden/>
    <w:rsid w:val="00AE523F"/>
    <w:rPr>
      <w:rFonts w:ascii="Tahoma" w:eastAsia="Times New Roman" w:hAnsi="Tahoma"/>
      <w:sz w:val="24"/>
      <w:szCs w:val="24"/>
    </w:rPr>
  </w:style>
  <w:style w:type="character" w:customStyle="1" w:styleId="afff6">
    <w:name w:val="Рисунок Знак"/>
    <w:basedOn w:val="32"/>
    <w:link w:val="a0"/>
    <w:rsid w:val="008F2E5E"/>
    <w:rPr>
      <w:rFonts w:ascii="Tahoma" w:hAnsi="Tahoma"/>
      <w:spacing w:val="2"/>
      <w:sz w:val="24"/>
      <w:szCs w:val="24"/>
      <w:lang w:eastAsia="en-US"/>
    </w:rPr>
  </w:style>
  <w:style w:type="character" w:customStyle="1" w:styleId="60">
    <w:name w:val="Заголовок 6 Знак"/>
    <w:link w:val="6"/>
    <w:rsid w:val="00663E56"/>
    <w:rPr>
      <w:rFonts w:ascii="Antiqua" w:hAnsi="Antiqua"/>
      <w:b/>
      <w:snapToGrid w:val="0"/>
      <w:sz w:val="24"/>
      <w:szCs w:val="24"/>
      <w:lang w:val="en-US"/>
    </w:rPr>
  </w:style>
  <w:style w:type="paragraph" w:customStyle="1" w:styleId="Head10L">
    <w:name w:val="Head 10L"/>
    <w:basedOn w:val="TableGraf10L"/>
    <w:rsid w:val="00663E56"/>
    <w:rPr>
      <w:b/>
    </w:rPr>
  </w:style>
  <w:style w:type="paragraph" w:customStyle="1" w:styleId="Head8M">
    <w:name w:val="Head 8M"/>
    <w:basedOn w:val="TableGraf8M"/>
    <w:rsid w:val="00663E56"/>
    <w:rPr>
      <w:b/>
    </w:rPr>
  </w:style>
  <w:style w:type="paragraph" w:customStyle="1" w:styleId="Head12M">
    <w:name w:val="Head 12M"/>
    <w:rsid w:val="00663E56"/>
    <w:pPr>
      <w:keepLines/>
      <w:spacing w:before="40" w:after="40" w:line="276" w:lineRule="auto"/>
      <w:jc w:val="center"/>
    </w:pPr>
    <w:rPr>
      <w:rFonts w:ascii="Calibri" w:hAnsi="Calibri"/>
      <w:sz w:val="24"/>
      <w:szCs w:val="22"/>
      <w:lang w:eastAsia="en-US"/>
    </w:rPr>
  </w:style>
  <w:style w:type="paragraph" w:customStyle="1" w:styleId="Head12M1">
    <w:name w:val="Head 12M1"/>
    <w:basedOn w:val="a1"/>
    <w:rsid w:val="00663E56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663E56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663E56"/>
    <w:rPr>
      <w:b/>
    </w:rPr>
  </w:style>
  <w:style w:type="paragraph" w:customStyle="1" w:styleId="TableGraf12M">
    <w:name w:val="TableGraf 12M"/>
    <w:basedOn w:val="TableGraf8L"/>
    <w:rsid w:val="00663E56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663E56"/>
    <w:rPr>
      <w:sz w:val="24"/>
    </w:rPr>
  </w:style>
  <w:style w:type="paragraph" w:customStyle="1" w:styleId="TablGraf8L">
    <w:name w:val="TablGraf 8L"/>
    <w:basedOn w:val="a1"/>
    <w:rsid w:val="00663E56"/>
    <w:pPr>
      <w:spacing w:before="60" w:after="60" w:line="288" w:lineRule="auto"/>
    </w:pPr>
    <w:rPr>
      <w:sz w:val="16"/>
      <w:szCs w:val="20"/>
      <w:lang w:eastAsia="en-US"/>
    </w:rPr>
  </w:style>
  <w:style w:type="paragraph" w:customStyle="1" w:styleId="afff8">
    <w:name w:val="КМД_начало"/>
    <w:autoRedefine/>
    <w:rsid w:val="00663E56"/>
    <w:pPr>
      <w:tabs>
        <w:tab w:val="left" w:pos="2041"/>
      </w:tabs>
      <w:spacing w:before="120" w:after="120" w:line="276" w:lineRule="auto"/>
      <w:ind w:left="1474" w:hanging="1474"/>
    </w:pPr>
    <w:rPr>
      <w:rFonts w:ascii="Tahoma" w:hAnsi="Tahoma"/>
      <w:noProof/>
      <w:color w:val="000000"/>
      <w:sz w:val="24"/>
      <w:szCs w:val="22"/>
    </w:rPr>
  </w:style>
  <w:style w:type="paragraph" w:customStyle="1" w:styleId="afff9">
    <w:name w:val="КМД_параметр"/>
    <w:autoRedefine/>
    <w:rsid w:val="00663E56"/>
    <w:pPr>
      <w:tabs>
        <w:tab w:val="left" w:pos="2041"/>
      </w:tabs>
      <w:spacing w:after="240" w:line="276" w:lineRule="auto"/>
      <w:ind w:left="2041" w:hanging="1701"/>
    </w:pPr>
    <w:rPr>
      <w:rFonts w:ascii="Tahoma" w:hAnsi="Tahoma"/>
      <w:noProof/>
      <w:sz w:val="24"/>
      <w:szCs w:val="22"/>
    </w:rPr>
  </w:style>
  <w:style w:type="paragraph" w:customStyle="1" w:styleId="25">
    <w:name w:val="КМД_Параметр2"/>
    <w:basedOn w:val="afff9"/>
    <w:rsid w:val="00663E56"/>
    <w:pPr>
      <w:tabs>
        <w:tab w:val="clear" w:pos="2041"/>
        <w:tab w:val="left" w:pos="2381"/>
      </w:tabs>
      <w:ind w:left="2381"/>
    </w:pPr>
  </w:style>
  <w:style w:type="paragraph" w:customStyle="1" w:styleId="35">
    <w:name w:val="КМД_параметр3"/>
    <w:basedOn w:val="afff9"/>
    <w:rsid w:val="00663E56"/>
    <w:pPr>
      <w:tabs>
        <w:tab w:val="clear" w:pos="2041"/>
        <w:tab w:val="left" w:pos="2722"/>
      </w:tabs>
      <w:ind w:left="2722"/>
    </w:pPr>
  </w:style>
  <w:style w:type="paragraph" w:customStyle="1" w:styleId="afffa">
    <w:name w:val="КМД_формат"/>
    <w:rsid w:val="00663E56"/>
    <w:pPr>
      <w:spacing w:after="120" w:line="264" w:lineRule="auto"/>
      <w:ind w:left="1474"/>
    </w:pPr>
    <w:rPr>
      <w:rFonts w:ascii="Tahoma" w:hAnsi="Tahoma"/>
      <w:i/>
      <w:noProof/>
      <w:color w:val="000000"/>
      <w:sz w:val="24"/>
      <w:szCs w:val="22"/>
    </w:rPr>
  </w:style>
  <w:style w:type="paragraph" w:customStyle="1" w:styleId="-1">
    <w:name w:val="Приглашение ИКС-1"/>
    <w:rsid w:val="00663E56"/>
    <w:pPr>
      <w:spacing w:after="120" w:line="276" w:lineRule="auto"/>
      <w:ind w:left="624"/>
    </w:pPr>
    <w:rPr>
      <w:rFonts w:ascii="Courier New" w:hAnsi="Courier New"/>
      <w:sz w:val="22"/>
      <w:szCs w:val="22"/>
      <w:lang w:eastAsia="en-US"/>
    </w:rPr>
  </w:style>
  <w:style w:type="paragraph" w:customStyle="1" w:styleId="afffb">
    <w:name w:val="Приложение"/>
    <w:basedOn w:val="a1"/>
    <w:next w:val="a1"/>
    <w:rsid w:val="00663E56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">
    <w:name w:val="Рис Текст"/>
    <w:basedOn w:val="a1"/>
    <w:rsid w:val="00663E56"/>
    <w:pPr>
      <w:keepLines/>
      <w:numPr>
        <w:numId w:val="8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11">
    <w:name w:val="Список_1."/>
    <w:basedOn w:val="a1"/>
    <w:rsid w:val="00663E56"/>
    <w:pPr>
      <w:numPr>
        <w:numId w:val="7"/>
      </w:numPr>
      <w:spacing w:after="120" w:line="288" w:lineRule="auto"/>
      <w:jc w:val="both"/>
    </w:pPr>
    <w:rPr>
      <w:szCs w:val="20"/>
      <w:lang w:eastAsia="en-US"/>
    </w:rPr>
  </w:style>
  <w:style w:type="paragraph" w:customStyle="1" w:styleId="a3">
    <w:name w:val="Текст_программы"/>
    <w:rsid w:val="00663E56"/>
    <w:pPr>
      <w:spacing w:after="200" w:line="276" w:lineRule="auto"/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8">
    <w:name w:val="Прил_Заголовок_1"/>
    <w:basedOn w:val="1"/>
    <w:rsid w:val="00663E56"/>
    <w:pPr>
      <w:numPr>
        <w:numId w:val="0"/>
      </w:numPr>
    </w:pPr>
  </w:style>
  <w:style w:type="character" w:customStyle="1" w:styleId="Bold">
    <w:name w:val="Текст_Bold"/>
    <w:rsid w:val="00663E56"/>
    <w:rPr>
      <w:rFonts w:ascii="Tahoma" w:hAnsi="Tahoma"/>
      <w:b/>
    </w:rPr>
  </w:style>
  <w:style w:type="paragraph" w:customStyle="1" w:styleId="Numpage8">
    <w:name w:val="Num page 8"/>
    <w:rsid w:val="00663E56"/>
    <w:pPr>
      <w:widowControl w:val="0"/>
      <w:spacing w:after="200" w:line="276" w:lineRule="auto"/>
      <w:jc w:val="center"/>
    </w:pPr>
    <w:rPr>
      <w:rFonts w:ascii="Tahoma" w:hAnsi="Tahoma"/>
      <w:sz w:val="16"/>
      <w:szCs w:val="22"/>
      <w:lang w:eastAsia="en-US"/>
    </w:rPr>
  </w:style>
  <w:style w:type="character" w:customStyle="1" w:styleId="26">
    <w:name w:val="Код_2"/>
    <w:rsid w:val="00663E56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c">
    <w:name w:val="Кмд_польз"/>
    <w:rsid w:val="00663E56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663E56"/>
    <w:rPr>
      <w:sz w:val="24"/>
    </w:rPr>
  </w:style>
  <w:style w:type="paragraph" w:customStyle="1" w:styleId="21">
    <w:name w:val="Нумерованный 2 уровень"/>
    <w:basedOn w:val="a1"/>
    <w:rsid w:val="00663E56"/>
    <w:pPr>
      <w:numPr>
        <w:numId w:val="9"/>
      </w:numPr>
      <w:jc w:val="both"/>
    </w:pPr>
    <w:rPr>
      <w:sz w:val="20"/>
    </w:rPr>
  </w:style>
  <w:style w:type="paragraph" w:customStyle="1" w:styleId="afffd">
    <w:name w:val="К сведению"/>
    <w:basedOn w:val="a1"/>
    <w:next w:val="ad"/>
    <w:rsid w:val="00663E56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character" w:customStyle="1" w:styleId="Absatz-Standardschriftart">
    <w:name w:val="Absatz-Standardschriftart"/>
    <w:rsid w:val="00663E56"/>
  </w:style>
  <w:style w:type="character" w:customStyle="1" w:styleId="36">
    <w:name w:val="Основной шрифт абзаца3"/>
    <w:rsid w:val="00663E56"/>
  </w:style>
  <w:style w:type="character" w:customStyle="1" w:styleId="27">
    <w:name w:val="Основной шрифт абзаца2"/>
    <w:rsid w:val="00663E56"/>
  </w:style>
  <w:style w:type="character" w:customStyle="1" w:styleId="19">
    <w:name w:val="Основной шрифт абзаца1"/>
    <w:rsid w:val="00663E56"/>
  </w:style>
  <w:style w:type="character" w:customStyle="1" w:styleId="afffe">
    <w:name w:val="Символ нумерации"/>
    <w:rsid w:val="00663E56"/>
  </w:style>
  <w:style w:type="character" w:customStyle="1" w:styleId="affff">
    <w:name w:val="Ссылка указателя"/>
    <w:rsid w:val="00663E56"/>
  </w:style>
  <w:style w:type="paragraph" w:customStyle="1" w:styleId="1a">
    <w:name w:val="Заголовок1"/>
    <w:basedOn w:val="a1"/>
    <w:next w:val="affff0"/>
    <w:rsid w:val="00663E56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fff0">
    <w:name w:val="Body Text"/>
    <w:basedOn w:val="a1"/>
    <w:link w:val="affff1"/>
    <w:rsid w:val="00663E56"/>
    <w:pPr>
      <w:spacing w:after="120"/>
    </w:pPr>
  </w:style>
  <w:style w:type="character" w:customStyle="1" w:styleId="affff1">
    <w:name w:val="Основной текст Знак"/>
    <w:link w:val="affff0"/>
    <w:rsid w:val="00663E56"/>
    <w:rPr>
      <w:rFonts w:ascii="Tahoma" w:hAnsi="Tahoma"/>
      <w:sz w:val="24"/>
      <w:szCs w:val="24"/>
    </w:rPr>
  </w:style>
  <w:style w:type="paragraph" w:customStyle="1" w:styleId="43">
    <w:name w:val="Указатель4"/>
    <w:basedOn w:val="a1"/>
    <w:rsid w:val="00663E56"/>
    <w:pPr>
      <w:suppressLineNumbers/>
    </w:pPr>
  </w:style>
  <w:style w:type="paragraph" w:customStyle="1" w:styleId="37">
    <w:name w:val="Название объекта3"/>
    <w:basedOn w:val="a1"/>
    <w:rsid w:val="00663E56"/>
    <w:pPr>
      <w:suppressLineNumbers/>
      <w:spacing w:before="120" w:after="120"/>
    </w:pPr>
    <w:rPr>
      <w:i/>
      <w:iCs/>
    </w:rPr>
  </w:style>
  <w:style w:type="paragraph" w:customStyle="1" w:styleId="38">
    <w:name w:val="Указатель3"/>
    <w:basedOn w:val="a1"/>
    <w:rsid w:val="00663E56"/>
    <w:pPr>
      <w:suppressLineNumbers/>
    </w:pPr>
  </w:style>
  <w:style w:type="paragraph" w:customStyle="1" w:styleId="28">
    <w:name w:val="Название объекта2"/>
    <w:basedOn w:val="a1"/>
    <w:rsid w:val="00663E56"/>
    <w:pPr>
      <w:suppressLineNumbers/>
      <w:spacing w:before="120" w:after="120"/>
    </w:pPr>
    <w:rPr>
      <w:i/>
      <w:iCs/>
    </w:rPr>
  </w:style>
  <w:style w:type="paragraph" w:customStyle="1" w:styleId="29">
    <w:name w:val="Указатель2"/>
    <w:basedOn w:val="a1"/>
    <w:rsid w:val="00663E56"/>
    <w:pPr>
      <w:suppressLineNumbers/>
    </w:pPr>
  </w:style>
  <w:style w:type="paragraph" w:customStyle="1" w:styleId="1b">
    <w:name w:val="Название объекта1"/>
    <w:basedOn w:val="a1"/>
    <w:rsid w:val="00663E56"/>
    <w:pPr>
      <w:suppressLineNumbers/>
      <w:spacing w:before="120" w:after="120"/>
    </w:pPr>
    <w:rPr>
      <w:i/>
      <w:iCs/>
    </w:rPr>
  </w:style>
  <w:style w:type="paragraph" w:customStyle="1" w:styleId="1c">
    <w:name w:val="Указатель1"/>
    <w:basedOn w:val="a1"/>
    <w:rsid w:val="00663E56"/>
    <w:pPr>
      <w:suppressLineNumbers/>
    </w:pPr>
  </w:style>
  <w:style w:type="paragraph" w:customStyle="1" w:styleId="affff2">
    <w:name w:val="Текст в заданном формате"/>
    <w:basedOn w:val="a1"/>
    <w:rsid w:val="00663E56"/>
    <w:rPr>
      <w:rFonts w:ascii="DejaVu Sans Mono" w:eastAsia="DejaVu Sans" w:hAnsi="DejaVu Sans Mono" w:cs="DejaVu Sans Mono"/>
      <w:sz w:val="20"/>
      <w:szCs w:val="20"/>
    </w:rPr>
  </w:style>
  <w:style w:type="paragraph" w:customStyle="1" w:styleId="1d">
    <w:name w:val="Заголовок таблицы ссылок1"/>
    <w:basedOn w:val="1"/>
    <w:next w:val="a1"/>
    <w:rsid w:val="00663E56"/>
    <w:pPr>
      <w:keepLines/>
      <w:pageBreakBefore w:val="0"/>
      <w:numPr>
        <w:numId w:val="0"/>
      </w:numPr>
      <w:suppressAutoHyphens w:val="0"/>
      <w:spacing w:before="480" w:line="276" w:lineRule="auto"/>
      <w:ind w:right="0"/>
      <w:jc w:val="left"/>
    </w:pPr>
    <w:rPr>
      <w:rFonts w:ascii="Cambria" w:hAnsi="Cambria"/>
      <w:bCs/>
      <w:caps w:val="0"/>
      <w:color w:val="365F91"/>
      <w:sz w:val="28"/>
      <w:szCs w:val="28"/>
    </w:rPr>
  </w:style>
  <w:style w:type="paragraph" w:customStyle="1" w:styleId="affff3">
    <w:name w:val="Содержимое таблицы"/>
    <w:basedOn w:val="a1"/>
    <w:rsid w:val="00663E56"/>
    <w:pPr>
      <w:suppressLineNumbers/>
    </w:pPr>
  </w:style>
  <w:style w:type="paragraph" w:customStyle="1" w:styleId="affff4">
    <w:name w:val="Заголовок таблицы"/>
    <w:basedOn w:val="affff3"/>
    <w:rsid w:val="00663E56"/>
    <w:pPr>
      <w:jc w:val="center"/>
    </w:pPr>
    <w:rPr>
      <w:b/>
      <w:bCs/>
    </w:rPr>
  </w:style>
  <w:style w:type="paragraph" w:customStyle="1" w:styleId="100">
    <w:name w:val="Оглавление 10"/>
    <w:basedOn w:val="29"/>
    <w:rsid w:val="00663E56"/>
    <w:pPr>
      <w:tabs>
        <w:tab w:val="right" w:leader="dot" w:pos="7091"/>
      </w:tabs>
      <w:ind w:left="2547"/>
    </w:pPr>
  </w:style>
  <w:style w:type="paragraph" w:styleId="51">
    <w:name w:val="toc 5"/>
    <w:basedOn w:val="29"/>
    <w:rsid w:val="00663E56"/>
    <w:pPr>
      <w:tabs>
        <w:tab w:val="right" w:leader="dot" w:pos="8506"/>
      </w:tabs>
      <w:ind w:left="1132"/>
    </w:pPr>
  </w:style>
  <w:style w:type="paragraph" w:styleId="61">
    <w:name w:val="toc 6"/>
    <w:basedOn w:val="29"/>
    <w:rsid w:val="00663E56"/>
    <w:pPr>
      <w:tabs>
        <w:tab w:val="right" w:leader="dot" w:pos="8223"/>
      </w:tabs>
      <w:ind w:left="1415"/>
    </w:pPr>
  </w:style>
  <w:style w:type="paragraph" w:styleId="7">
    <w:name w:val="toc 7"/>
    <w:basedOn w:val="29"/>
    <w:rsid w:val="00663E56"/>
    <w:pPr>
      <w:tabs>
        <w:tab w:val="right" w:leader="dot" w:pos="7940"/>
      </w:tabs>
      <w:ind w:left="1698"/>
    </w:pPr>
  </w:style>
  <w:style w:type="paragraph" w:styleId="8">
    <w:name w:val="toc 8"/>
    <w:basedOn w:val="29"/>
    <w:rsid w:val="00663E56"/>
    <w:pPr>
      <w:tabs>
        <w:tab w:val="right" w:leader="dot" w:pos="7657"/>
      </w:tabs>
      <w:ind w:left="1981"/>
    </w:pPr>
  </w:style>
  <w:style w:type="paragraph" w:styleId="9">
    <w:name w:val="toc 9"/>
    <w:basedOn w:val="29"/>
    <w:rsid w:val="00663E56"/>
    <w:pPr>
      <w:tabs>
        <w:tab w:val="right" w:leader="dot" w:pos="7374"/>
      </w:tabs>
      <w:ind w:left="2264"/>
    </w:pPr>
  </w:style>
  <w:style w:type="paragraph" w:styleId="affff5">
    <w:name w:val="List"/>
    <w:basedOn w:val="affff0"/>
    <w:rsid w:val="00663E56"/>
  </w:style>
  <w:style w:type="character" w:styleId="affff6">
    <w:name w:val="Strong"/>
    <w:qFormat/>
    <w:rsid w:val="00663E56"/>
    <w:rPr>
      <w:b/>
      <w:bCs/>
    </w:rPr>
  </w:style>
  <w:style w:type="paragraph" w:customStyle="1" w:styleId="phbibliography">
    <w:name w:val="ph_bibliography"/>
    <w:basedOn w:val="a1"/>
    <w:rsid w:val="00FA15D1"/>
    <w:pPr>
      <w:numPr>
        <w:numId w:val="12"/>
      </w:numPr>
      <w:spacing w:before="60" w:after="60"/>
      <w:jc w:val="both"/>
    </w:pPr>
    <w:rPr>
      <w:rFonts w:ascii="Arial" w:hAnsi="Arial" w:cs="Arial"/>
      <w:bCs/>
      <w:szCs w:val="28"/>
    </w:rPr>
  </w:style>
  <w:style w:type="character" w:customStyle="1" w:styleId="14">
    <w:name w:val="Маркированный 1 уровень Знак Знак"/>
    <w:link w:val="12"/>
    <w:rsid w:val="00FA15D1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a">
    <w:name w:val="Рис Знак"/>
    <w:link w:val="a9"/>
    <w:locked/>
    <w:rsid w:val="00FA15D1"/>
    <w:rPr>
      <w:rFonts w:ascii="Tahoma" w:hAnsi="Tahoma"/>
      <w:noProof/>
      <w:sz w:val="24"/>
      <w:szCs w:val="22"/>
      <w:lang w:val="en-US" w:eastAsia="en-US"/>
    </w:rPr>
  </w:style>
  <w:style w:type="character" w:customStyle="1" w:styleId="ac">
    <w:name w:val="Рис Имя Знак"/>
    <w:link w:val="ab"/>
    <w:locked/>
    <w:rsid w:val="00FA15D1"/>
    <w:rPr>
      <w:rFonts w:ascii="Tahoma" w:hAnsi="Tahoma"/>
      <w:sz w:val="24"/>
      <w:lang w:eastAsia="en-US"/>
    </w:rPr>
  </w:style>
  <w:style w:type="paragraph" w:customStyle="1" w:styleId="Default">
    <w:name w:val="Default"/>
    <w:rsid w:val="00FA15D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1e">
    <w:name w:val="Маркированный 1 уровень Знак"/>
    <w:rsid w:val="00325757"/>
    <w:rPr>
      <w:rFonts w:ascii="Tahoma" w:hAnsi="Tahoma"/>
      <w:snapToGrid w:val="0"/>
      <w:spacing w:val="2"/>
      <w:sz w:val="24"/>
      <w:szCs w:val="24"/>
      <w:lang w:eastAsia="en-US"/>
    </w:rPr>
  </w:style>
  <w:style w:type="paragraph" w:styleId="affff7">
    <w:name w:val="Normal (Web)"/>
    <w:basedOn w:val="a1"/>
    <w:uiPriority w:val="99"/>
    <w:semiHidden/>
    <w:unhideWhenUsed/>
    <w:rsid w:val="00F25A5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F25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82;&#1086;&#1088;&#1087;&#1086;&#1088;&#1072;&#1090;&#1080;&#1074;&#1085;&#1099;&#1081;_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69F41-747C-43B4-B409-FBF71A66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корпоративный_стиль_шаблон</Template>
  <TotalTime>74</TotalTime>
  <Pages>14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Polzovatel</dc:creator>
  <cp:keywords/>
  <cp:lastModifiedBy>Елена Нехорошкова</cp:lastModifiedBy>
  <cp:revision>3</cp:revision>
  <cp:lastPrinted>2015-10-15T06:16:00Z</cp:lastPrinted>
  <dcterms:created xsi:type="dcterms:W3CDTF">2019-12-09T04:54:00Z</dcterms:created>
  <dcterms:modified xsi:type="dcterms:W3CDTF">2020-08-18T05:15:00Z</dcterms:modified>
</cp:coreProperties>
</file>